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34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DA330B" w:rsidRPr="00DA330B" w14:paraId="1638C17C" w14:textId="77777777" w:rsidTr="008E6F67">
        <w:trPr>
          <w:trHeight w:val="2536"/>
        </w:trPr>
        <w:tc>
          <w:tcPr>
            <w:tcW w:w="8541" w:type="dxa"/>
            <w:tcBorders>
              <w:top w:val="nil"/>
              <w:left w:val="nil"/>
              <w:bottom w:val="nil"/>
              <w:right w:val="nil"/>
            </w:tcBorders>
          </w:tcPr>
          <w:p w14:paraId="6BF0F6CB" w14:textId="77781B00" w:rsidR="004B7E44" w:rsidRPr="00DA330B" w:rsidRDefault="008E6F67" w:rsidP="008E6F67">
            <w:pPr>
              <w:rPr>
                <w:color w:val="auto"/>
              </w:rPr>
            </w:pPr>
            <w:r w:rsidRPr="00DA330B">
              <w:rPr>
                <w:noProof/>
                <w:color w:val="auto"/>
              </w:rPr>
              <w:drawing>
                <wp:anchor distT="0" distB="0" distL="114300" distR="114300" simplePos="0" relativeHeight="251650559" behindDoc="1" locked="0" layoutInCell="1" allowOverlap="1" wp14:anchorId="07EF7B6A" wp14:editId="14DB82DB">
                  <wp:simplePos x="0" y="0"/>
                  <wp:positionH relativeFrom="page">
                    <wp:posOffset>-750570</wp:posOffset>
                  </wp:positionH>
                  <wp:positionV relativeFrom="page">
                    <wp:posOffset>-2607945</wp:posOffset>
                  </wp:positionV>
                  <wp:extent cx="7783696" cy="922972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8888" r="35563"/>
                          <a:stretch/>
                        </pic:blipFill>
                        <pic:spPr bwMode="auto">
                          <a:xfrm>
                            <a:off x="0" y="0"/>
                            <a:ext cx="7783696" cy="922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A330B" w:rsidRPr="00DA330B" w14:paraId="62357237" w14:textId="77777777" w:rsidTr="008E6F67">
        <w:trPr>
          <w:trHeight w:val="3814"/>
        </w:trPr>
        <w:tc>
          <w:tcPr>
            <w:tcW w:w="8541" w:type="dxa"/>
            <w:tcBorders>
              <w:top w:val="nil"/>
              <w:left w:val="nil"/>
              <w:bottom w:val="nil"/>
              <w:right w:val="nil"/>
            </w:tcBorders>
            <w:vAlign w:val="bottom"/>
          </w:tcPr>
          <w:p w14:paraId="73C185C3" w14:textId="5D1BFB90" w:rsidR="004B7E44" w:rsidRPr="00DA330B" w:rsidRDefault="004B7E44" w:rsidP="008E6F67">
            <w:pPr>
              <w:rPr>
                <w:noProof/>
                <w:color w:val="auto"/>
              </w:rPr>
            </w:pPr>
          </w:p>
        </w:tc>
      </w:tr>
    </w:tbl>
    <w:p w14:paraId="376B82DF" w14:textId="2E5B166D" w:rsidR="004B7E44" w:rsidRPr="00DA330B" w:rsidRDefault="004B7E44" w:rsidP="004B7E44">
      <w:pPr>
        <w:rPr>
          <w:color w:val="auto"/>
        </w:rPr>
      </w:pPr>
    </w:p>
    <w:p w14:paraId="32886527" w14:textId="127D896F" w:rsidR="004B7E44" w:rsidRPr="00DA330B" w:rsidRDefault="005B0216">
      <w:pPr>
        <w:spacing w:after="200"/>
        <w:rPr>
          <w:color w:val="auto"/>
        </w:rPr>
      </w:pPr>
      <w:r w:rsidRPr="00DA330B">
        <w:rPr>
          <w:noProof/>
          <w:color w:val="auto"/>
        </w:rPr>
        <mc:AlternateContent>
          <mc:Choice Requires="wps">
            <w:drawing>
              <wp:anchor distT="0" distB="0" distL="114300" distR="114300" simplePos="0" relativeHeight="251653120" behindDoc="0" locked="0" layoutInCell="1" allowOverlap="1" wp14:anchorId="2EEEC147" wp14:editId="4437C81A">
                <wp:simplePos x="0" y="0"/>
                <wp:positionH relativeFrom="column">
                  <wp:posOffset>-217170</wp:posOffset>
                </wp:positionH>
                <wp:positionV relativeFrom="paragraph">
                  <wp:posOffset>6817361</wp:posOffset>
                </wp:positionV>
                <wp:extent cx="2998470" cy="6286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998470" cy="628650"/>
                        </a:xfrm>
                        <a:prstGeom prst="rect">
                          <a:avLst/>
                        </a:prstGeom>
                        <a:noFill/>
                        <a:ln w="6350">
                          <a:noFill/>
                        </a:ln>
                      </wps:spPr>
                      <wps:txbx>
                        <w:txbxContent>
                          <w:p w14:paraId="171B4C80" w14:textId="52C2DB5F" w:rsidR="00633B14" w:rsidRPr="00127EDB" w:rsidRDefault="00633B14" w:rsidP="004B7E44">
                            <w:pPr>
                              <w:rPr>
                                <w:b/>
                                <w:bCs/>
                                <w:sz w:val="32"/>
                                <w:szCs w:val="32"/>
                              </w:rPr>
                            </w:pPr>
                            <w:r w:rsidRPr="00127EDB">
                              <w:rPr>
                                <w:b/>
                                <w:bCs/>
                                <w:sz w:val="32"/>
                                <w:szCs w:val="32"/>
                              </w:rPr>
                              <w:t>806-441-0723</w:t>
                            </w:r>
                          </w:p>
                          <w:p w14:paraId="0D527D9B" w14:textId="77FB8670" w:rsidR="00633B14" w:rsidRPr="00127EDB" w:rsidRDefault="00633B14" w:rsidP="004B7E44">
                            <w:pPr>
                              <w:rPr>
                                <w:b/>
                                <w:bCs/>
                                <w:sz w:val="32"/>
                                <w:szCs w:val="32"/>
                              </w:rPr>
                            </w:pPr>
                            <w:r w:rsidRPr="00127EDB">
                              <w:rPr>
                                <w:b/>
                                <w:bCs/>
                                <w:sz w:val="32"/>
                                <w:szCs w:val="32"/>
                              </w:rPr>
                              <w:t>angeecosta2016@gmail.com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EC147" id="_x0000_t202" coordsize="21600,21600" o:spt="202" path="m,l,21600r21600,l21600,xe">
                <v:stroke joinstyle="miter"/>
                <v:path gradientshapeok="t" o:connecttype="rect"/>
              </v:shapetype>
              <v:shape id="Text Box 10" o:spid="_x0000_s1026" type="#_x0000_t202" style="position:absolute;margin-left:-17.1pt;margin-top:536.8pt;width:236.1pt;height: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" filled="f" stroked="f" strokeweight=".5pt">
                <v:textbox>
                  <w:txbxContent>
                    <w:p w14:paraId="171B4C80" w14:textId="52C2DB5F" w:rsidR="00633B14" w:rsidRPr="00127EDB" w:rsidRDefault="00633B14" w:rsidP="004B7E44">
                      <w:pPr>
                        <w:rPr>
                          <w:b/>
                          <w:bCs/>
                          <w:sz w:val="32"/>
                          <w:szCs w:val="32"/>
                        </w:rPr>
                      </w:pPr>
                      <w:r w:rsidRPr="00127EDB">
                        <w:rPr>
                          <w:b/>
                          <w:bCs/>
                          <w:sz w:val="32"/>
                          <w:szCs w:val="32"/>
                        </w:rPr>
                        <w:t>806-441-0723</w:t>
                      </w:r>
                    </w:p>
                    <w:p w14:paraId="0D527D9B" w14:textId="77FB8670" w:rsidR="00633B14" w:rsidRPr="00127EDB" w:rsidRDefault="00633B14" w:rsidP="004B7E44">
                      <w:pPr>
                        <w:rPr>
                          <w:b/>
                          <w:bCs/>
                          <w:sz w:val="32"/>
                          <w:szCs w:val="32"/>
                        </w:rPr>
                      </w:pPr>
                      <w:r w:rsidRPr="00127EDB">
                        <w:rPr>
                          <w:b/>
                          <w:bCs/>
                          <w:sz w:val="32"/>
                          <w:szCs w:val="32"/>
                        </w:rPr>
                        <w:t>angeecosta2016@gmail.com</w:t>
                      </w:r>
                    </w:p>
                  </w:txbxContent>
                </v:textbox>
              </v:shape>
            </w:pict>
          </mc:Fallback>
        </mc:AlternateContent>
      </w:r>
      <w:r w:rsidRPr="00DA330B">
        <w:rPr>
          <w:noProof/>
          <w:color w:val="auto"/>
        </w:rPr>
        <mc:AlternateContent>
          <mc:Choice Requires="wps">
            <w:drawing>
              <wp:anchor distT="0" distB="0" distL="114300" distR="114300" simplePos="0" relativeHeight="251652096" behindDoc="0" locked="0" layoutInCell="1" allowOverlap="1" wp14:anchorId="6A6F7EB0" wp14:editId="2B045E4B">
                <wp:simplePos x="0" y="0"/>
                <wp:positionH relativeFrom="column">
                  <wp:posOffset>-259080</wp:posOffset>
                </wp:positionH>
                <wp:positionV relativeFrom="paragraph">
                  <wp:posOffset>6026785</wp:posOffset>
                </wp:positionV>
                <wp:extent cx="3754755" cy="1048385"/>
                <wp:effectExtent l="0" t="0" r="0" b="0"/>
                <wp:wrapNone/>
                <wp:docPr id="7" name="Text Box 7"/>
                <wp:cNvGraphicFramePr/>
                <a:graphic xmlns:a="http://schemas.openxmlformats.org/drawingml/2006/main">
                  <a:graphicData uri="http://schemas.microsoft.com/office/word/2010/wordprocessingShape">
                    <wps:wsp>
                      <wps:cNvSpPr txBox="1"/>
                      <wps:spPr>
                        <a:xfrm>
                          <a:off x="0" y="0"/>
                          <a:ext cx="3754755" cy="1048385"/>
                        </a:xfrm>
                        <a:prstGeom prst="rect">
                          <a:avLst/>
                        </a:prstGeom>
                        <a:noFill/>
                        <a:ln w="6350">
                          <a:noFill/>
                        </a:ln>
                      </wps:spPr>
                      <wps:txbx>
                        <w:txbxContent>
                          <w:p w14:paraId="5EF15D38" w14:textId="11687345" w:rsidR="00633B14" w:rsidRPr="00127EDB" w:rsidRDefault="00633B14" w:rsidP="004B7E44">
                            <w:pPr>
                              <w:rPr>
                                <w:b/>
                                <w:bCs/>
                                <w:sz w:val="36"/>
                                <w:szCs w:val="36"/>
                              </w:rPr>
                            </w:pPr>
                            <w:r w:rsidRPr="00127EDB">
                              <w:rPr>
                                <w:b/>
                                <w:bCs/>
                                <w:sz w:val="36"/>
                                <w:szCs w:val="36"/>
                              </w:rPr>
                              <w:t>1132 Copeland School Road</w:t>
                            </w:r>
                          </w:p>
                          <w:p w14:paraId="6C92096E" w14:textId="09C236C9" w:rsidR="00633B14" w:rsidRPr="00127EDB" w:rsidRDefault="00633B14" w:rsidP="004B7E44">
                            <w:pPr>
                              <w:rPr>
                                <w:b/>
                                <w:bCs/>
                                <w:sz w:val="36"/>
                                <w:szCs w:val="36"/>
                              </w:rPr>
                            </w:pPr>
                            <w:r w:rsidRPr="00127EDB">
                              <w:rPr>
                                <w:b/>
                                <w:bCs/>
                                <w:sz w:val="36"/>
                                <w:szCs w:val="36"/>
                              </w:rPr>
                              <w:t>West Chester, PA 19380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7EB0" id="Text Box 7" o:spid="_x0000_s1027" type="#_x0000_t202" style="position:absolute;margin-left:-20.4pt;margin-top:474.55pt;width:295.65pt;height:8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" filled="f" stroked="f" strokeweight=".5pt">
                <v:textbox>
                  <w:txbxContent>
                    <w:p w14:paraId="5EF15D38" w14:textId="11687345" w:rsidR="00633B14" w:rsidRPr="00127EDB" w:rsidRDefault="00633B14" w:rsidP="004B7E44">
                      <w:pPr>
                        <w:rPr>
                          <w:b/>
                          <w:bCs/>
                          <w:sz w:val="36"/>
                          <w:szCs w:val="36"/>
                        </w:rPr>
                      </w:pPr>
                      <w:r w:rsidRPr="00127EDB">
                        <w:rPr>
                          <w:b/>
                          <w:bCs/>
                          <w:sz w:val="36"/>
                          <w:szCs w:val="36"/>
                        </w:rPr>
                        <w:t>1132 Copeland School Road</w:t>
                      </w:r>
                    </w:p>
                    <w:p w14:paraId="6C92096E" w14:textId="09C236C9" w:rsidR="00633B14" w:rsidRPr="00127EDB" w:rsidRDefault="00633B14" w:rsidP="004B7E44">
                      <w:pPr>
                        <w:rPr>
                          <w:b/>
                          <w:bCs/>
                          <w:sz w:val="36"/>
                          <w:szCs w:val="36"/>
                        </w:rPr>
                      </w:pPr>
                      <w:r w:rsidRPr="00127EDB">
                        <w:rPr>
                          <w:b/>
                          <w:bCs/>
                          <w:sz w:val="36"/>
                          <w:szCs w:val="36"/>
                        </w:rPr>
                        <w:t>West Chester, PA 19380</w:t>
                      </w:r>
                    </w:p>
                  </w:txbxContent>
                </v:textbox>
              </v:shape>
            </w:pict>
          </mc:Fallback>
        </mc:AlternateContent>
      </w:r>
      <w:r w:rsidRPr="00DA330B">
        <w:rPr>
          <w:noProof/>
          <w:color w:val="auto"/>
        </w:rPr>
        <mc:AlternateContent>
          <mc:Choice Requires="wps">
            <w:drawing>
              <wp:anchor distT="0" distB="0" distL="114300" distR="114300" simplePos="0" relativeHeight="251650048" behindDoc="0" locked="0" layoutInCell="1" allowOverlap="1" wp14:anchorId="0A6ABCBF" wp14:editId="61A23CB5">
                <wp:simplePos x="0" y="0"/>
                <wp:positionH relativeFrom="margin">
                  <wp:posOffset>735330</wp:posOffset>
                </wp:positionH>
                <wp:positionV relativeFrom="paragraph">
                  <wp:posOffset>16510</wp:posOffset>
                </wp:positionV>
                <wp:extent cx="4986020" cy="1657350"/>
                <wp:effectExtent l="0" t="0" r="5080" b="0"/>
                <wp:wrapNone/>
                <wp:docPr id="8" name="Text Box 8"/>
                <wp:cNvGraphicFramePr/>
                <a:graphic xmlns:a="http://schemas.openxmlformats.org/drawingml/2006/main">
                  <a:graphicData uri="http://schemas.microsoft.com/office/word/2010/wordprocessingShape">
                    <wps:wsp>
                      <wps:cNvSpPr txBox="1"/>
                      <wps:spPr>
                        <a:xfrm>
                          <a:off x="0" y="0"/>
                          <a:ext cx="4986020" cy="165735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100000" b="100000"/>
                          </a:path>
                          <a:tileRect t="-100000" r="-100000"/>
                        </a:gradFill>
                        <a:ln w="6350">
                          <a:noFill/>
                        </a:ln>
                      </wps:spPr>
                      <wps:txbx>
                        <w:txbxContent>
                          <w:p w14:paraId="69F675DD" w14:textId="18F13A63" w:rsidR="00633B14" w:rsidRPr="001C1F1C" w:rsidRDefault="00633B14" w:rsidP="00B322F4">
                            <w:pPr>
                              <w:pStyle w:val="Title"/>
                              <w:jc w:val="center"/>
                              <w:rPr>
                                <w:color w:val="279976"/>
                              </w:rPr>
                            </w:pPr>
                            <w:r w:rsidRPr="001C1F1C">
                              <w:rPr>
                                <w:color w:val="279976"/>
                              </w:rPr>
                              <w:t>ZILCH FARMS</w:t>
                            </w:r>
                          </w:p>
                          <w:p w14:paraId="6860FF49" w14:textId="28002CCC" w:rsidR="00633B14" w:rsidRPr="001C1F1C" w:rsidRDefault="00633B14" w:rsidP="00B322F4">
                            <w:pPr>
                              <w:pStyle w:val="Title"/>
                              <w:jc w:val="center"/>
                              <w:rPr>
                                <w:b w:val="0"/>
                                <w:bCs/>
                                <w:color w:val="279976"/>
                                <w:sz w:val="84"/>
                                <w:szCs w:val="24"/>
                              </w:rPr>
                            </w:pPr>
                            <w:r w:rsidRPr="001C1F1C">
                              <w:rPr>
                                <w:b w:val="0"/>
                                <w:bCs/>
                                <w:color w:val="279976"/>
                                <w:sz w:val="84"/>
                                <w:szCs w:val="24"/>
                              </w:rPr>
                              <w:t xml:space="preserve">PROPOSAL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ABCBF" id="Text Box 8" o:spid="_x0000_s1028" type="#_x0000_t202" style="position:absolute;margin-left:57.9pt;margin-top:1.3pt;width:392.6pt;height:13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" fillcolor="#ffde80" stroked="f" strokeweight=".5pt">
                <v:fill color2="#fff3da" rotate="t" focusposition="1" focussize="" colors="0 #ffde80;.5 #ffe8b3;1 #fff3da" focus="100%" type="gradientRadial"/>
                <v:textbox>
                  <w:txbxContent>
                    <w:p w14:paraId="69F675DD" w14:textId="18F13A63" w:rsidR="00633B14" w:rsidRPr="001C1F1C" w:rsidRDefault="00633B14" w:rsidP="00B322F4">
                      <w:pPr>
                        <w:pStyle w:val="Title"/>
                        <w:jc w:val="center"/>
                        <w:rPr>
                          <w:color w:val="279976"/>
                        </w:rPr>
                      </w:pPr>
                      <w:r w:rsidRPr="001C1F1C">
                        <w:rPr>
                          <w:color w:val="279976"/>
                        </w:rPr>
                        <w:t>ZILCH FARMS</w:t>
                      </w:r>
                    </w:p>
                    <w:p w14:paraId="6860FF49" w14:textId="28002CCC" w:rsidR="00633B14" w:rsidRPr="001C1F1C" w:rsidRDefault="00633B14" w:rsidP="00B322F4">
                      <w:pPr>
                        <w:pStyle w:val="Title"/>
                        <w:jc w:val="center"/>
                        <w:rPr>
                          <w:b w:val="0"/>
                          <w:bCs/>
                          <w:color w:val="279976"/>
                          <w:sz w:val="84"/>
                          <w:szCs w:val="24"/>
                        </w:rPr>
                      </w:pPr>
                      <w:r w:rsidRPr="001C1F1C">
                        <w:rPr>
                          <w:b w:val="0"/>
                          <w:bCs/>
                          <w:color w:val="279976"/>
                          <w:sz w:val="84"/>
                          <w:szCs w:val="24"/>
                        </w:rPr>
                        <w:t xml:space="preserve">PROPOSAL </w:t>
                      </w:r>
                    </w:p>
                  </w:txbxContent>
                </v:textbox>
                <w10:wrap anchorx="margin"/>
              </v:shape>
            </w:pict>
          </mc:Fallback>
        </mc:AlternateContent>
      </w:r>
      <w:r w:rsidR="004B7E44" w:rsidRPr="00DA330B">
        <w:rPr>
          <w:color w:val="auto"/>
        </w:rPr>
        <w:br w:type="page"/>
      </w:r>
    </w:p>
    <w:p w14:paraId="71FB074D" w14:textId="760D92BE" w:rsidR="00DA330B" w:rsidRDefault="00DA330B" w:rsidP="00DA330B">
      <w:pPr>
        <w:rPr>
          <w:color w:val="auto"/>
        </w:rPr>
      </w:pPr>
      <w:r w:rsidRPr="00DA330B">
        <w:rPr>
          <w:color w:val="auto"/>
        </w:rPr>
        <w:lastRenderedPageBreak/>
        <w:t xml:space="preserve">Zilch </w:t>
      </w:r>
      <w:r w:rsidR="006D5FB9">
        <w:rPr>
          <w:color w:val="auto"/>
        </w:rPr>
        <w:t>F</w:t>
      </w:r>
      <w:r w:rsidRPr="00DA330B">
        <w:rPr>
          <w:color w:val="auto"/>
        </w:rPr>
        <w:t>arm</w:t>
      </w:r>
      <w:r w:rsidR="006D5FB9">
        <w:rPr>
          <w:color w:val="auto"/>
        </w:rPr>
        <w:t xml:space="preserve">s </w:t>
      </w:r>
      <w:r w:rsidRPr="00DA330B">
        <w:rPr>
          <w:color w:val="auto"/>
        </w:rPr>
        <w:t xml:space="preserve">is </w:t>
      </w:r>
      <w:r w:rsidR="006D5FB9">
        <w:rPr>
          <w:color w:val="auto"/>
        </w:rPr>
        <w:t xml:space="preserve">planned as a </w:t>
      </w:r>
      <w:r w:rsidRPr="00DA330B">
        <w:rPr>
          <w:color w:val="auto"/>
        </w:rPr>
        <w:t xml:space="preserve">diversified vegetable </w:t>
      </w:r>
      <w:r>
        <w:rPr>
          <w:color w:val="auto"/>
        </w:rPr>
        <w:t>farm and agri</w:t>
      </w:r>
      <w:r w:rsidR="006D5FB9">
        <w:rPr>
          <w:color w:val="auto"/>
        </w:rPr>
        <w:t>tourism</w:t>
      </w:r>
      <w:r>
        <w:rPr>
          <w:color w:val="auto"/>
        </w:rPr>
        <w:t xml:space="preserve"> operation owned and operated by Angee Costa, Michaela Linde, and Nikki Hinson</w:t>
      </w:r>
      <w:r w:rsidRPr="00DA330B">
        <w:rPr>
          <w:color w:val="auto"/>
        </w:rPr>
        <w:t xml:space="preserve">. </w:t>
      </w:r>
      <w:r>
        <w:rPr>
          <w:color w:val="auto"/>
        </w:rPr>
        <w:t>Zilch Farm</w:t>
      </w:r>
      <w:r w:rsidR="00A5592D">
        <w:rPr>
          <w:color w:val="auto"/>
        </w:rPr>
        <w:t>s</w:t>
      </w:r>
      <w:r>
        <w:rPr>
          <w:color w:val="auto"/>
        </w:rPr>
        <w:t xml:space="preserve"> is a new partnership between these operators.  The intent is to </w:t>
      </w:r>
      <w:r w:rsidRPr="00DA330B">
        <w:rPr>
          <w:color w:val="auto"/>
        </w:rPr>
        <w:t>operate the farm on leased land. This</w:t>
      </w:r>
      <w:r w:rsidR="006D5FB9">
        <w:rPr>
          <w:color w:val="auto"/>
        </w:rPr>
        <w:t xml:space="preserve"> </w:t>
      </w:r>
      <w:r w:rsidRPr="00DA330B">
        <w:rPr>
          <w:color w:val="auto"/>
        </w:rPr>
        <w:t xml:space="preserve">business plan will serve as an operating guide for </w:t>
      </w:r>
      <w:r w:rsidR="006D5FB9">
        <w:rPr>
          <w:color w:val="auto"/>
        </w:rPr>
        <w:t>Zilch</w:t>
      </w:r>
      <w:r w:rsidRPr="00DA330B">
        <w:rPr>
          <w:color w:val="auto"/>
        </w:rPr>
        <w:t xml:space="preserve"> Farm</w:t>
      </w:r>
      <w:r w:rsidR="006D5FB9">
        <w:rPr>
          <w:color w:val="auto"/>
        </w:rPr>
        <w:t>s</w:t>
      </w:r>
      <w:r w:rsidRPr="00DA330B">
        <w:rPr>
          <w:color w:val="auto"/>
        </w:rPr>
        <w:t>.</w:t>
      </w:r>
      <w:r w:rsidR="006D5FB9">
        <w:rPr>
          <w:color w:val="auto"/>
        </w:rPr>
        <w:t xml:space="preserve">  </w:t>
      </w:r>
    </w:p>
    <w:p w14:paraId="36841C11" w14:textId="08DA4E3C" w:rsidR="00A14843" w:rsidRDefault="00A14843" w:rsidP="00DA330B">
      <w:pPr>
        <w:rPr>
          <w:color w:val="auto"/>
        </w:rPr>
      </w:pPr>
    </w:p>
    <w:p w14:paraId="7C894B19" w14:textId="721DDFE8" w:rsidR="00A14843" w:rsidRPr="00DA330B" w:rsidRDefault="00A14843" w:rsidP="00A14843">
      <w:pPr>
        <w:pStyle w:val="Heading3"/>
        <w:rPr>
          <w:b/>
          <w:i w:val="0"/>
          <w:sz w:val="44"/>
        </w:rPr>
      </w:pPr>
      <w:r w:rsidRPr="00DA330B">
        <w:rPr>
          <w:b/>
          <w:i w:val="0"/>
          <w:sz w:val="44"/>
        </w:rPr>
        <w:t xml:space="preserve">Why </w:t>
      </w:r>
      <w:r>
        <w:rPr>
          <w:b/>
          <w:i w:val="0"/>
          <w:sz w:val="44"/>
        </w:rPr>
        <w:t>Zilch</w:t>
      </w:r>
      <w:r w:rsidRPr="00DA330B">
        <w:rPr>
          <w:b/>
          <w:i w:val="0"/>
          <w:sz w:val="44"/>
        </w:rPr>
        <w:t>?</w:t>
      </w:r>
    </w:p>
    <w:p w14:paraId="3A12EC27" w14:textId="77777777" w:rsidR="00A14843" w:rsidRPr="00DA330B" w:rsidRDefault="00A14843" w:rsidP="00A14843">
      <w:pPr>
        <w:rPr>
          <w:rFonts w:eastAsia="Times New Roman"/>
          <w:color w:val="auto"/>
        </w:rPr>
      </w:pPr>
    </w:p>
    <w:p w14:paraId="02882B45" w14:textId="215D2879" w:rsidR="00A14843" w:rsidRDefault="00A14843" w:rsidP="00A14843">
      <w:pPr>
        <w:rPr>
          <w:color w:val="auto"/>
        </w:rPr>
      </w:pPr>
      <w:r>
        <w:rPr>
          <w:color w:val="auto"/>
        </w:rPr>
        <w:t>We named the farm Zilch to indicate our philosophy around food and farming.  It represents:</w:t>
      </w:r>
    </w:p>
    <w:p w14:paraId="0DE67590" w14:textId="77777777" w:rsidR="00A14843" w:rsidRDefault="00A14843" w:rsidP="00A14843">
      <w:pPr>
        <w:rPr>
          <w:color w:val="auto"/>
        </w:rPr>
      </w:pPr>
    </w:p>
    <w:p w14:paraId="751E9CB2" w14:textId="77777777" w:rsidR="00A14843" w:rsidRPr="00A14843" w:rsidRDefault="00A14843" w:rsidP="00A14843">
      <w:pPr>
        <w:pStyle w:val="ListParagraph"/>
        <w:numPr>
          <w:ilvl w:val="0"/>
          <w:numId w:val="8"/>
        </w:numPr>
        <w:rPr>
          <w:color w:val="auto"/>
        </w:rPr>
      </w:pPr>
      <w:r w:rsidRPr="00A14843">
        <w:rPr>
          <w:color w:val="auto"/>
        </w:rPr>
        <w:t>Zero waste</w:t>
      </w:r>
    </w:p>
    <w:p w14:paraId="0560E26A" w14:textId="77777777" w:rsidR="00A14843" w:rsidRPr="00A14843" w:rsidRDefault="00A14843" w:rsidP="00A14843">
      <w:pPr>
        <w:pStyle w:val="ListParagraph"/>
        <w:numPr>
          <w:ilvl w:val="0"/>
          <w:numId w:val="8"/>
        </w:numPr>
        <w:rPr>
          <w:color w:val="auto"/>
        </w:rPr>
      </w:pPr>
      <w:r w:rsidRPr="00A14843">
        <w:rPr>
          <w:color w:val="auto"/>
        </w:rPr>
        <w:t>Zero pesticides/herbicides</w:t>
      </w:r>
    </w:p>
    <w:p w14:paraId="1352E90E" w14:textId="13548E4C" w:rsidR="00A14843" w:rsidRPr="00A14843" w:rsidRDefault="00A14843" w:rsidP="00A14843">
      <w:pPr>
        <w:pStyle w:val="ListParagraph"/>
        <w:numPr>
          <w:ilvl w:val="0"/>
          <w:numId w:val="8"/>
        </w:numPr>
        <w:rPr>
          <w:color w:val="auto"/>
        </w:rPr>
      </w:pPr>
      <w:r w:rsidRPr="00A14843">
        <w:rPr>
          <w:color w:val="auto"/>
        </w:rPr>
        <w:t>Zero processing of animal products other than manure for fertilization.</w:t>
      </w:r>
    </w:p>
    <w:p w14:paraId="2DE3AD29" w14:textId="77777777" w:rsidR="00A14843" w:rsidRDefault="00A14843" w:rsidP="00A14843">
      <w:pPr>
        <w:rPr>
          <w:color w:val="auto"/>
        </w:rPr>
      </w:pPr>
    </w:p>
    <w:p w14:paraId="4CAD2423" w14:textId="42669BAE" w:rsidR="00A14843" w:rsidRPr="00DA330B" w:rsidRDefault="00A14843" w:rsidP="00A14843">
      <w:pPr>
        <w:pStyle w:val="Heading3"/>
        <w:rPr>
          <w:b/>
          <w:i w:val="0"/>
          <w:sz w:val="44"/>
        </w:rPr>
      </w:pPr>
      <w:r>
        <w:rPr>
          <w:b/>
          <w:i w:val="0"/>
          <w:sz w:val="44"/>
        </w:rPr>
        <w:t>Zero Waste</w:t>
      </w:r>
    </w:p>
    <w:p w14:paraId="68110CD1" w14:textId="77777777" w:rsidR="00A14843" w:rsidRDefault="00A14843" w:rsidP="00A14843">
      <w:pPr>
        <w:rPr>
          <w:color w:val="auto"/>
        </w:rPr>
      </w:pPr>
    </w:p>
    <w:p w14:paraId="02FA6791" w14:textId="6409E5BC" w:rsidR="00A14843" w:rsidRPr="00DA330B" w:rsidRDefault="00A14843" w:rsidP="00A14843">
      <w:pPr>
        <w:rPr>
          <w:color w:val="auto"/>
        </w:rPr>
      </w:pPr>
      <w:r w:rsidRPr="00DA330B">
        <w:rPr>
          <w:color w:val="auto"/>
        </w:rPr>
        <w:t xml:space="preserve">Zero waste is a method of sustainable farming that is growing in popularity.  The reasons are simple.  Using natural products results in “waste” that </w:t>
      </w:r>
      <w:r>
        <w:rPr>
          <w:color w:val="auto"/>
        </w:rPr>
        <w:t>can be used elsewhere on</w:t>
      </w:r>
      <w:r w:rsidRPr="00DA330B">
        <w:rPr>
          <w:color w:val="auto"/>
        </w:rPr>
        <w:t xml:space="preserve"> the </w:t>
      </w:r>
      <w:r>
        <w:rPr>
          <w:color w:val="auto"/>
        </w:rPr>
        <w:t>farm</w:t>
      </w:r>
      <w:r w:rsidRPr="00DA330B">
        <w:rPr>
          <w:color w:val="auto"/>
        </w:rPr>
        <w:t>.  Everything on the farm helps everything else.  And since nothing is contaminated with pollutants, chemicals, or toxic fertilizers, it is safe to use again or transform into another use.</w:t>
      </w:r>
    </w:p>
    <w:p w14:paraId="5B63DF85" w14:textId="77777777" w:rsidR="00A14843" w:rsidRPr="00DA330B" w:rsidRDefault="00A14843" w:rsidP="00A14843">
      <w:pPr>
        <w:rPr>
          <w:color w:val="auto"/>
        </w:rPr>
      </w:pPr>
    </w:p>
    <w:p w14:paraId="0BB50AE6" w14:textId="419EF011" w:rsidR="00A14843" w:rsidRDefault="00A14843" w:rsidP="00A14843">
      <w:pPr>
        <w:rPr>
          <w:color w:val="auto"/>
        </w:rPr>
      </w:pPr>
      <w:r>
        <w:rPr>
          <w:color w:val="auto"/>
        </w:rPr>
        <w:t xml:space="preserve">Plant </w:t>
      </w:r>
      <w:r w:rsidRPr="00DA330B">
        <w:rPr>
          <w:color w:val="auto"/>
        </w:rPr>
        <w:t xml:space="preserve">waste can be composted.  Compost is used to bolster the soil to help grow the vegetables.  Chickens fertilize the soil and consume scraps.  </w:t>
      </w:r>
      <w:r w:rsidR="00A5592D">
        <w:rPr>
          <w:color w:val="auto"/>
        </w:rPr>
        <w:t>Composting w</w:t>
      </w:r>
      <w:r w:rsidRPr="00DA330B">
        <w:rPr>
          <w:color w:val="auto"/>
        </w:rPr>
        <w:t>orm</w:t>
      </w:r>
      <w:r w:rsidR="00A5592D">
        <w:rPr>
          <w:color w:val="auto"/>
        </w:rPr>
        <w:t>s</w:t>
      </w:r>
      <w:r w:rsidRPr="00DA330B">
        <w:rPr>
          <w:color w:val="auto"/>
        </w:rPr>
        <w:t xml:space="preserve"> produce rich castings that skyrocket growth, flavor, and nutrition.  </w:t>
      </w:r>
      <w:r w:rsidR="00A5592D">
        <w:rPr>
          <w:color w:val="auto"/>
        </w:rPr>
        <w:t xml:space="preserve"> </w:t>
      </w:r>
      <w:r w:rsidRPr="00DA330B">
        <w:rPr>
          <w:color w:val="auto"/>
        </w:rPr>
        <w:t xml:space="preserve">Herbs and ladybugs keep pests at bay.  Chickens eat nuisance insects.  </w:t>
      </w:r>
    </w:p>
    <w:p w14:paraId="47D91AD3" w14:textId="77777777" w:rsidR="00A5592D" w:rsidRDefault="00A5592D" w:rsidP="00A14843">
      <w:pPr>
        <w:rPr>
          <w:color w:val="auto"/>
        </w:rPr>
      </w:pPr>
    </w:p>
    <w:p w14:paraId="3A7AAD59" w14:textId="13A3A43D" w:rsidR="00A14843" w:rsidRPr="00DA330B" w:rsidRDefault="00A14843" w:rsidP="00A14843">
      <w:pPr>
        <w:rPr>
          <w:color w:val="auto"/>
        </w:rPr>
      </w:pPr>
      <w:r w:rsidRPr="00DA330B">
        <w:rPr>
          <w:color w:val="auto"/>
        </w:rPr>
        <w:t xml:space="preserve">We farm with the Five R’s concept: </w:t>
      </w:r>
      <w:r w:rsidRPr="00A5592D">
        <w:rPr>
          <w:color w:val="auto"/>
          <w:u w:val="single"/>
        </w:rPr>
        <w:t>refuse</w:t>
      </w:r>
      <w:r w:rsidRPr="00DA330B">
        <w:rPr>
          <w:color w:val="auto"/>
        </w:rPr>
        <w:t xml:space="preserve"> (we don’t bring plastics and other waste to the farm unless absolutely necessary); </w:t>
      </w:r>
      <w:r w:rsidRPr="00A5592D">
        <w:rPr>
          <w:color w:val="auto"/>
          <w:u w:val="single"/>
        </w:rPr>
        <w:t>reduce</w:t>
      </w:r>
      <w:r w:rsidRPr="00DA330B">
        <w:rPr>
          <w:color w:val="auto"/>
        </w:rPr>
        <w:t xml:space="preserve">; </w:t>
      </w:r>
      <w:r w:rsidRPr="00A5592D">
        <w:rPr>
          <w:color w:val="auto"/>
          <w:u w:val="single"/>
        </w:rPr>
        <w:t>reuse</w:t>
      </w:r>
      <w:r w:rsidRPr="00DA330B">
        <w:rPr>
          <w:color w:val="auto"/>
        </w:rPr>
        <w:t xml:space="preserve">; </w:t>
      </w:r>
      <w:r w:rsidRPr="00A5592D">
        <w:rPr>
          <w:color w:val="auto"/>
          <w:u w:val="single"/>
        </w:rPr>
        <w:t>recycle</w:t>
      </w:r>
      <w:r w:rsidRPr="00DA330B">
        <w:rPr>
          <w:color w:val="auto"/>
        </w:rPr>
        <w:t xml:space="preserve">; and </w:t>
      </w:r>
      <w:r w:rsidRPr="00A5592D">
        <w:rPr>
          <w:color w:val="auto"/>
          <w:u w:val="single"/>
        </w:rPr>
        <w:t>rot</w:t>
      </w:r>
      <w:r w:rsidRPr="00DA330B">
        <w:rPr>
          <w:color w:val="auto"/>
        </w:rPr>
        <w:t xml:space="preserve"> (or compost).</w:t>
      </w:r>
      <w:r w:rsidR="00E95F75">
        <w:rPr>
          <w:color w:val="auto"/>
        </w:rPr>
        <w:t xml:space="preserve">  </w:t>
      </w:r>
      <w:r w:rsidRPr="00DA330B">
        <w:rPr>
          <w:color w:val="auto"/>
        </w:rPr>
        <w:t>Nothing is wasted.  It is a rich, clean, and highly functional ecosystem</w:t>
      </w:r>
      <w:r>
        <w:rPr>
          <w:color w:val="auto"/>
        </w:rPr>
        <w:t xml:space="preserve"> that is environmentally friendly.</w:t>
      </w:r>
    </w:p>
    <w:p w14:paraId="0F58FA30" w14:textId="77777777" w:rsidR="00A14843" w:rsidRPr="00DA330B" w:rsidRDefault="00A14843" w:rsidP="00A14843">
      <w:pPr>
        <w:rPr>
          <w:color w:val="auto"/>
        </w:rPr>
      </w:pPr>
    </w:p>
    <w:p w14:paraId="4ABB994A" w14:textId="77777777" w:rsidR="00E95F75" w:rsidRDefault="00E95F75" w:rsidP="00A14843">
      <w:pPr>
        <w:rPr>
          <w:color w:val="auto"/>
        </w:rPr>
      </w:pPr>
    </w:p>
    <w:p w14:paraId="525C572A" w14:textId="77777777" w:rsidR="00E95F75" w:rsidRDefault="00E95F75" w:rsidP="00A14843">
      <w:pPr>
        <w:rPr>
          <w:color w:val="auto"/>
        </w:rPr>
      </w:pPr>
    </w:p>
    <w:p w14:paraId="0C01456F" w14:textId="77777777" w:rsidR="00E95F75" w:rsidRDefault="00E95F75" w:rsidP="00A14843">
      <w:pPr>
        <w:rPr>
          <w:color w:val="auto"/>
        </w:rPr>
      </w:pPr>
    </w:p>
    <w:p w14:paraId="27647804" w14:textId="77777777" w:rsidR="00E95F75" w:rsidRDefault="00E95F75" w:rsidP="00A14843">
      <w:pPr>
        <w:rPr>
          <w:color w:val="auto"/>
        </w:rPr>
      </w:pPr>
    </w:p>
    <w:p w14:paraId="6382C885" w14:textId="27D166E0" w:rsidR="00A14843" w:rsidRPr="00DA330B" w:rsidRDefault="00A14843" w:rsidP="00A14843">
      <w:pPr>
        <w:rPr>
          <w:color w:val="auto"/>
        </w:rPr>
      </w:pPr>
      <w:r w:rsidRPr="00DA330B">
        <w:rPr>
          <w:color w:val="auto"/>
        </w:rPr>
        <w:lastRenderedPageBreak/>
        <w:t xml:space="preserve">The most important element to never waste is water.  So, </w:t>
      </w:r>
      <w:r>
        <w:rPr>
          <w:color w:val="auto"/>
        </w:rPr>
        <w:t xml:space="preserve">we prefer well water or </w:t>
      </w:r>
      <w:r w:rsidRPr="00DA330B">
        <w:rPr>
          <w:color w:val="auto"/>
        </w:rPr>
        <w:t xml:space="preserve">rain catchment which </w:t>
      </w:r>
      <w:r>
        <w:rPr>
          <w:color w:val="auto"/>
        </w:rPr>
        <w:t>are</w:t>
      </w:r>
      <w:r w:rsidRPr="00DA330B">
        <w:rPr>
          <w:color w:val="auto"/>
        </w:rPr>
        <w:t xml:space="preserve"> the best source</w:t>
      </w:r>
      <w:r>
        <w:rPr>
          <w:color w:val="auto"/>
        </w:rPr>
        <w:t>s</w:t>
      </w:r>
      <w:r w:rsidRPr="00DA330B">
        <w:rPr>
          <w:color w:val="auto"/>
        </w:rPr>
        <w:t xml:space="preserve"> of moisture for the garden.  Municipal water contains chlorine which prevents plants from efficiently gathering nutrients.  Rainwater is also naturally pH balanced so that plants get exactly what they need for the sweetest taste.</w:t>
      </w:r>
    </w:p>
    <w:p w14:paraId="39F80FF7" w14:textId="77777777" w:rsidR="00A14843" w:rsidRDefault="00A14843" w:rsidP="00DA330B">
      <w:pPr>
        <w:rPr>
          <w:color w:val="auto"/>
        </w:rPr>
      </w:pPr>
    </w:p>
    <w:p w14:paraId="6FB188CF" w14:textId="77777777" w:rsidR="00A14843" w:rsidRDefault="00A14843" w:rsidP="00DA330B">
      <w:pPr>
        <w:rPr>
          <w:color w:val="auto"/>
        </w:rPr>
      </w:pPr>
    </w:p>
    <w:p w14:paraId="2E551890" w14:textId="77777777" w:rsidR="00A14843" w:rsidRPr="00DA330B" w:rsidRDefault="00A14843" w:rsidP="00A14843">
      <w:pPr>
        <w:pStyle w:val="Heading3"/>
        <w:rPr>
          <w:b/>
          <w:i w:val="0"/>
          <w:sz w:val="44"/>
        </w:rPr>
      </w:pPr>
      <w:r w:rsidRPr="00DA330B">
        <w:rPr>
          <w:b/>
          <w:i w:val="0"/>
          <w:sz w:val="44"/>
        </w:rPr>
        <w:t>Why Organic?</w:t>
      </w:r>
    </w:p>
    <w:p w14:paraId="119C2076" w14:textId="77777777" w:rsidR="00A14843" w:rsidRPr="00DA330B" w:rsidRDefault="00A14843" w:rsidP="00A14843">
      <w:pPr>
        <w:rPr>
          <w:rFonts w:eastAsia="Times New Roman"/>
          <w:color w:val="auto"/>
        </w:rPr>
      </w:pPr>
    </w:p>
    <w:p w14:paraId="2D9601AC" w14:textId="6EE6F880" w:rsidR="00A14843" w:rsidRPr="00DA330B" w:rsidRDefault="00A14843" w:rsidP="00A14843">
      <w:pPr>
        <w:rPr>
          <w:color w:val="auto"/>
        </w:rPr>
      </w:pPr>
      <w:r w:rsidRPr="00DA330B">
        <w:rPr>
          <w:color w:val="auto"/>
        </w:rPr>
        <w:t xml:space="preserve">Zilch is committed to providing organic produce to consumers, restaurants, and retail outlets.  Organic foods are packed with taste.  Their complex flavor profiles are deep and intense.  The difference is discernible from the very first bite.  Healthy sugars infuse well-grown produce in ways chemical fertilization cannot match.  But that’s not the most important part.  </w:t>
      </w:r>
    </w:p>
    <w:p w14:paraId="6ECADCCD" w14:textId="77777777" w:rsidR="00A14843" w:rsidRPr="00DA330B" w:rsidRDefault="00A14843" w:rsidP="00A14843">
      <w:pPr>
        <w:rPr>
          <w:color w:val="auto"/>
        </w:rPr>
      </w:pPr>
    </w:p>
    <w:p w14:paraId="7785A2F3" w14:textId="77777777" w:rsidR="00A14843" w:rsidRPr="00DA330B" w:rsidRDefault="00A14843" w:rsidP="00A14843">
      <w:pPr>
        <w:rPr>
          <w:color w:val="auto"/>
        </w:rPr>
      </w:pPr>
      <w:r w:rsidRPr="00DA330B">
        <w:rPr>
          <w:color w:val="auto"/>
        </w:rPr>
        <w:t xml:space="preserve">Organic foods offer beneficial micronutrients like vitamins, phytochemicals, and antioxidants that promote health and vitality.  Additionally, organic foods help keep the environment free of harmful pesticides that contain chemicals and metals linked to a variety of diseases.  </w:t>
      </w:r>
    </w:p>
    <w:p w14:paraId="5CC9357E" w14:textId="77777777" w:rsidR="00A14843" w:rsidRPr="00DA330B" w:rsidRDefault="00A14843" w:rsidP="00A14843">
      <w:pPr>
        <w:rPr>
          <w:color w:val="auto"/>
        </w:rPr>
      </w:pPr>
    </w:p>
    <w:p w14:paraId="2E160E4C" w14:textId="62D04595" w:rsidR="00A14843" w:rsidRDefault="00A14843" w:rsidP="00A14843">
      <w:pPr>
        <w:rPr>
          <w:color w:val="auto"/>
        </w:rPr>
      </w:pPr>
      <w:r w:rsidRPr="00DA330B">
        <w:rPr>
          <w:color w:val="auto"/>
        </w:rPr>
        <w:t xml:space="preserve">Organic is just better in every way.  Plants grow strong and sweet.  Their seeds are healthy and viable for saving </w:t>
      </w:r>
      <w:r w:rsidR="00A5592D">
        <w:rPr>
          <w:color w:val="auto"/>
        </w:rPr>
        <w:t xml:space="preserve">and planting in subsequent seasons </w:t>
      </w:r>
      <w:r w:rsidRPr="00DA330B">
        <w:rPr>
          <w:color w:val="auto"/>
        </w:rPr>
        <w:t>making Zilch a sustainable project for many years to come.</w:t>
      </w:r>
    </w:p>
    <w:p w14:paraId="2C3A3FCE" w14:textId="51AE9F45" w:rsidR="00A14843" w:rsidRDefault="00A14843" w:rsidP="00A14843">
      <w:pPr>
        <w:rPr>
          <w:color w:val="auto"/>
        </w:rPr>
      </w:pPr>
    </w:p>
    <w:p w14:paraId="1F2F4630" w14:textId="77777777" w:rsidR="00A14843" w:rsidRPr="00DA330B" w:rsidRDefault="00A14843" w:rsidP="00A14843">
      <w:pPr>
        <w:pStyle w:val="Heading3"/>
        <w:rPr>
          <w:rFonts w:eastAsiaTheme="minorHAnsi"/>
          <w:b/>
          <w:i w:val="0"/>
          <w:sz w:val="44"/>
        </w:rPr>
      </w:pPr>
    </w:p>
    <w:p w14:paraId="73A46B56" w14:textId="77777777" w:rsidR="00A14843" w:rsidRPr="00DA330B" w:rsidRDefault="00A14843" w:rsidP="00A14843">
      <w:pPr>
        <w:spacing w:after="200"/>
        <w:rPr>
          <w:rFonts w:asciiTheme="majorHAnsi" w:eastAsia="Times New Roman" w:hAnsiTheme="majorHAnsi" w:cs="Times New Roman"/>
          <w:b/>
          <w:color w:val="auto"/>
          <w:sz w:val="44"/>
        </w:rPr>
      </w:pPr>
      <w:r w:rsidRPr="00DA330B">
        <w:rPr>
          <w:b/>
          <w:i/>
          <w:color w:val="auto"/>
          <w:sz w:val="44"/>
        </w:rPr>
        <w:br w:type="page"/>
      </w:r>
    </w:p>
    <w:p w14:paraId="53A72843" w14:textId="7AA63D33" w:rsidR="006D5FB9" w:rsidRDefault="00A5592D" w:rsidP="00DA330B">
      <w:pPr>
        <w:rPr>
          <w:color w:val="auto"/>
        </w:rPr>
      </w:pPr>
      <w:r w:rsidRPr="00C14C10">
        <w:rPr>
          <w:noProof/>
          <w:color w:val="92D050"/>
        </w:rPr>
        <w:lastRenderedPageBreak/>
        <w:drawing>
          <wp:anchor distT="0" distB="0" distL="114300" distR="114300" simplePos="0" relativeHeight="251666432" behindDoc="0" locked="0" layoutInCell="1" allowOverlap="1" wp14:anchorId="6FFCBACB" wp14:editId="6DDBFA24">
            <wp:simplePos x="0" y="0"/>
            <wp:positionH relativeFrom="margin">
              <wp:align>left</wp:align>
            </wp:positionH>
            <wp:positionV relativeFrom="paragraph">
              <wp:posOffset>60960</wp:posOffset>
            </wp:positionV>
            <wp:extent cx="2619375" cy="17430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F270F5">
        <w:rPr>
          <w:color w:val="auto"/>
        </w:rPr>
        <w:t xml:space="preserve">This tiny house on wheels is a sample of the house </w:t>
      </w:r>
      <w:r w:rsidR="00C14C10">
        <w:rPr>
          <w:color w:val="auto"/>
        </w:rPr>
        <w:t>farm staff will live in</w:t>
      </w:r>
      <w:r w:rsidR="00F270F5">
        <w:rPr>
          <w:color w:val="auto"/>
        </w:rPr>
        <w:t xml:space="preserve">.  </w:t>
      </w:r>
      <w:r w:rsidR="00C14C10">
        <w:rPr>
          <w:color w:val="auto"/>
        </w:rPr>
        <w:t>This house</w:t>
      </w:r>
      <w:r w:rsidR="00F270F5">
        <w:rPr>
          <w:color w:val="auto"/>
        </w:rPr>
        <w:t xml:space="preserve"> ha</w:t>
      </w:r>
      <w:r>
        <w:rPr>
          <w:color w:val="auto"/>
        </w:rPr>
        <w:t>s</w:t>
      </w:r>
      <w:r w:rsidR="00F270F5">
        <w:rPr>
          <w:color w:val="auto"/>
        </w:rPr>
        <w:t xml:space="preserve"> two bedrooms and is fully </w:t>
      </w:r>
      <w:r w:rsidR="00A14843">
        <w:rPr>
          <w:color w:val="auto"/>
        </w:rPr>
        <w:t>self-contained.</w:t>
      </w:r>
    </w:p>
    <w:p w14:paraId="4F83BC49" w14:textId="640BB6E8" w:rsidR="00A14843" w:rsidRDefault="00A14843" w:rsidP="00DA330B">
      <w:pPr>
        <w:rPr>
          <w:color w:val="auto"/>
        </w:rPr>
      </w:pPr>
    </w:p>
    <w:p w14:paraId="0AC88DEF" w14:textId="20522111" w:rsidR="00DA330B" w:rsidRDefault="00C14C10" w:rsidP="00DA330B">
      <w:pPr>
        <w:rPr>
          <w:color w:val="auto"/>
        </w:rPr>
      </w:pPr>
      <w:r>
        <w:rPr>
          <w:color w:val="auto"/>
        </w:rPr>
        <w:t xml:space="preserve">In addition, we </w:t>
      </w:r>
      <w:r w:rsidR="00A14843">
        <w:rPr>
          <w:color w:val="auto"/>
        </w:rPr>
        <w:t xml:space="preserve">plan to </w:t>
      </w:r>
      <w:r w:rsidR="00DA330B" w:rsidRPr="00DA330B">
        <w:rPr>
          <w:color w:val="auto"/>
        </w:rPr>
        <w:t xml:space="preserve">install a new greenhouse </w:t>
      </w:r>
      <w:r>
        <w:rPr>
          <w:color w:val="auto"/>
        </w:rPr>
        <w:t xml:space="preserve">for </w:t>
      </w:r>
      <w:r w:rsidR="00DA330B" w:rsidRPr="00DA330B">
        <w:rPr>
          <w:color w:val="auto"/>
        </w:rPr>
        <w:t>wash-pack infrastructure</w:t>
      </w:r>
      <w:r>
        <w:rPr>
          <w:color w:val="auto"/>
        </w:rPr>
        <w:t xml:space="preserve"> and season extension growing</w:t>
      </w:r>
      <w:r w:rsidR="00DA330B" w:rsidRPr="00DA330B">
        <w:rPr>
          <w:color w:val="auto"/>
        </w:rPr>
        <w:t>.</w:t>
      </w:r>
    </w:p>
    <w:p w14:paraId="5D6EC350" w14:textId="77777777" w:rsidR="00A14843" w:rsidRPr="00DA330B" w:rsidRDefault="00A14843" w:rsidP="00DA330B">
      <w:pPr>
        <w:rPr>
          <w:color w:val="auto"/>
        </w:rPr>
      </w:pPr>
    </w:p>
    <w:p w14:paraId="5E33E363" w14:textId="7C660304" w:rsidR="00A14843" w:rsidRDefault="00F21D0B" w:rsidP="00DA330B">
      <w:pPr>
        <w:rPr>
          <w:color w:val="auto"/>
        </w:rPr>
      </w:pPr>
      <w:r>
        <w:rPr>
          <w:color w:val="auto"/>
        </w:rPr>
        <w:t>I</w:t>
      </w:r>
      <w:r w:rsidR="00A14843">
        <w:rPr>
          <w:color w:val="auto"/>
        </w:rPr>
        <w:t xml:space="preserve">n addition, the crew plans to keep a small </w:t>
      </w:r>
      <w:r w:rsidR="00A5592D">
        <w:rPr>
          <w:color w:val="auto"/>
        </w:rPr>
        <w:t>number of farm animals</w:t>
      </w:r>
      <w:r w:rsidR="00CA3528">
        <w:rPr>
          <w:color w:val="auto"/>
        </w:rPr>
        <w:t xml:space="preserve"> </w:t>
      </w:r>
      <w:r w:rsidR="00A14843">
        <w:rPr>
          <w:color w:val="auto"/>
        </w:rPr>
        <w:t>because they are beautiful and fun.</w:t>
      </w:r>
      <w:r w:rsidR="00CA3528">
        <w:rPr>
          <w:color w:val="auto"/>
        </w:rPr>
        <w:t xml:space="preserve">  No processing of animals will occur on the farm.</w:t>
      </w:r>
    </w:p>
    <w:p w14:paraId="32E75A3E" w14:textId="5891D6CF" w:rsidR="00A14843" w:rsidRDefault="00127EDB" w:rsidP="00DA330B">
      <w:pPr>
        <w:rPr>
          <w:color w:val="auto"/>
        </w:rPr>
      </w:pPr>
      <w:r>
        <w:rPr>
          <w:noProof/>
          <w:color w:val="auto"/>
        </w:rPr>
        <mc:AlternateContent>
          <mc:Choice Requires="wpg">
            <w:drawing>
              <wp:anchor distT="0" distB="0" distL="114300" distR="114300" simplePos="0" relativeHeight="251672576" behindDoc="0" locked="0" layoutInCell="1" allowOverlap="1" wp14:anchorId="772C1B0A" wp14:editId="1F59AFB2">
                <wp:simplePos x="0" y="0"/>
                <wp:positionH relativeFrom="column">
                  <wp:posOffset>2029</wp:posOffset>
                </wp:positionH>
                <wp:positionV relativeFrom="paragraph">
                  <wp:posOffset>232410</wp:posOffset>
                </wp:positionV>
                <wp:extent cx="5493170" cy="2828471"/>
                <wp:effectExtent l="0" t="0" r="0" b="0"/>
                <wp:wrapNone/>
                <wp:docPr id="33" name="Group 33"/>
                <wp:cNvGraphicFramePr/>
                <a:graphic xmlns:a="http://schemas.openxmlformats.org/drawingml/2006/main">
                  <a:graphicData uri="http://schemas.microsoft.com/office/word/2010/wordprocessingGroup">
                    <wpg:wgp>
                      <wpg:cNvGrpSpPr/>
                      <wpg:grpSpPr>
                        <a:xfrm>
                          <a:off x="0" y="0"/>
                          <a:ext cx="5493170" cy="2828471"/>
                          <a:chOff x="124" y="0"/>
                          <a:chExt cx="5493170" cy="2828471"/>
                        </a:xfrm>
                      </wpg:grpSpPr>
                      <pic:pic xmlns:pic="http://schemas.openxmlformats.org/drawingml/2006/picture">
                        <pic:nvPicPr>
                          <pic:cNvPr id="24" name="Picture 24"/>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124" y="0"/>
                            <a:ext cx="2089933" cy="1427456"/>
                          </a:xfrm>
                          <a:prstGeom prst="rect">
                            <a:avLst/>
                          </a:prstGeom>
                        </pic:spPr>
                      </pic:pic>
                      <pic:pic xmlns:pic="http://schemas.openxmlformats.org/drawingml/2006/picture">
                        <pic:nvPicPr>
                          <pic:cNvPr id="25" name="Picture 25"/>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1937657" y="593271"/>
                            <a:ext cx="1795780" cy="2235200"/>
                          </a:xfrm>
                          <a:prstGeom prst="rect">
                            <a:avLst/>
                          </a:prstGeom>
                        </pic:spPr>
                      </pic:pic>
                      <pic:pic xmlns:pic="http://schemas.openxmlformats.org/drawingml/2006/picture">
                        <pic:nvPicPr>
                          <pic:cNvPr id="26" name="Picture 26"/>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3380014" y="5443"/>
                            <a:ext cx="2113280" cy="1833245"/>
                          </a:xfrm>
                          <a:prstGeom prst="rect">
                            <a:avLst/>
                          </a:prstGeom>
                        </pic:spPr>
                      </pic:pic>
                    </wpg:wgp>
                  </a:graphicData>
                </a:graphic>
              </wp:anchor>
            </w:drawing>
          </mc:Choice>
          <mc:Fallback>
            <w:pict>
              <v:group w14:anchorId="0F675C7B" id="Group 33" o:spid="_x0000_s1026" style="position:absolute;margin-left:.15pt;margin-top:18.3pt;width:432.55pt;height:222.7pt;z-index:251672576" coordorigin="1" coordsize="54931,28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1;width:20899;height:1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">
                  <v:imagedata r:id="rId17" o:title=""/>
                </v:shape>
                <v:shape id="Picture 25" o:spid="_x0000_s1028" type="#_x0000_t75" style="position:absolute;left:19376;top:5932;width:17958;height:2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">
                  <v:imagedata r:id="rId18" o:title=""/>
                </v:shape>
                <v:shape id="Picture 26" o:spid="_x0000_s1029" type="#_x0000_t75" style="position:absolute;left:33800;top:54;width:21132;height:18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">
                  <v:imagedata r:id="rId19" o:title=""/>
                </v:shape>
              </v:group>
            </w:pict>
          </mc:Fallback>
        </mc:AlternateContent>
      </w:r>
    </w:p>
    <w:p w14:paraId="487D75E8" w14:textId="51A4AF33" w:rsidR="00DA330B" w:rsidRDefault="00DA330B" w:rsidP="00DA330B">
      <w:pPr>
        <w:rPr>
          <w:color w:val="auto"/>
        </w:rPr>
      </w:pPr>
    </w:p>
    <w:p w14:paraId="1A14C034" w14:textId="5D2CBBBE" w:rsidR="00F83D31" w:rsidRDefault="00F83D31" w:rsidP="00DA330B">
      <w:pPr>
        <w:rPr>
          <w:color w:val="auto"/>
        </w:rPr>
      </w:pPr>
    </w:p>
    <w:p w14:paraId="7206182C" w14:textId="61CC37C1" w:rsidR="00F83D31" w:rsidRDefault="00F83D31" w:rsidP="00DA330B">
      <w:pPr>
        <w:rPr>
          <w:color w:val="auto"/>
        </w:rPr>
      </w:pPr>
    </w:p>
    <w:p w14:paraId="45775376" w14:textId="048F3134" w:rsidR="00F83D31" w:rsidRDefault="00F83D31" w:rsidP="00DA330B">
      <w:pPr>
        <w:rPr>
          <w:color w:val="auto"/>
        </w:rPr>
      </w:pPr>
    </w:p>
    <w:p w14:paraId="0DFBFDB4" w14:textId="5C20F7ED" w:rsidR="00F83D31" w:rsidRDefault="00F83D31" w:rsidP="00DA330B">
      <w:pPr>
        <w:rPr>
          <w:color w:val="auto"/>
        </w:rPr>
      </w:pPr>
    </w:p>
    <w:p w14:paraId="26125CAE" w14:textId="5A4887FE" w:rsidR="00F83D31" w:rsidRDefault="00F83D31" w:rsidP="00DA330B">
      <w:pPr>
        <w:rPr>
          <w:color w:val="auto"/>
        </w:rPr>
      </w:pPr>
    </w:p>
    <w:p w14:paraId="54E822B4" w14:textId="30E1CEC2" w:rsidR="00F83D31" w:rsidRDefault="00F83D31" w:rsidP="00DA330B">
      <w:pPr>
        <w:rPr>
          <w:color w:val="auto"/>
        </w:rPr>
      </w:pPr>
    </w:p>
    <w:p w14:paraId="4F639241" w14:textId="6CD55112" w:rsidR="00F83D31" w:rsidRDefault="00F83D31" w:rsidP="00DA330B">
      <w:pPr>
        <w:rPr>
          <w:color w:val="auto"/>
        </w:rPr>
      </w:pPr>
    </w:p>
    <w:p w14:paraId="141920C7" w14:textId="6C441BF8" w:rsidR="00F83D31" w:rsidRDefault="00F83D31" w:rsidP="00DA330B">
      <w:pPr>
        <w:rPr>
          <w:color w:val="auto"/>
        </w:rPr>
      </w:pPr>
    </w:p>
    <w:p w14:paraId="018BDC03" w14:textId="2C6184C6" w:rsidR="00F83D31" w:rsidRDefault="00F83D31" w:rsidP="00DA330B">
      <w:pPr>
        <w:rPr>
          <w:color w:val="auto"/>
        </w:rPr>
      </w:pPr>
    </w:p>
    <w:p w14:paraId="003905CD" w14:textId="26A02B44" w:rsidR="00F83D31" w:rsidRDefault="00F83D31" w:rsidP="00DA330B">
      <w:pPr>
        <w:rPr>
          <w:color w:val="auto"/>
        </w:rPr>
      </w:pPr>
    </w:p>
    <w:p w14:paraId="69A8A678" w14:textId="363FFCFD" w:rsidR="00F83D31" w:rsidRDefault="00F83D31" w:rsidP="00DA330B">
      <w:pPr>
        <w:rPr>
          <w:color w:val="auto"/>
        </w:rPr>
      </w:pPr>
    </w:p>
    <w:p w14:paraId="5F033BA9" w14:textId="77777777" w:rsidR="00F83D31" w:rsidRDefault="00F83D31" w:rsidP="00DA330B">
      <w:pPr>
        <w:rPr>
          <w:color w:val="auto"/>
        </w:rPr>
      </w:pPr>
    </w:p>
    <w:p w14:paraId="27BF7698" w14:textId="77777777" w:rsidR="00A14843" w:rsidRPr="00DA330B" w:rsidRDefault="00A14843" w:rsidP="00DA330B">
      <w:pPr>
        <w:rPr>
          <w:color w:val="auto"/>
        </w:rPr>
      </w:pPr>
    </w:p>
    <w:p w14:paraId="2D14DFBE" w14:textId="77777777" w:rsidR="00B02C6F" w:rsidRPr="00DA330B" w:rsidRDefault="00B02C6F" w:rsidP="00B02C6F">
      <w:pPr>
        <w:spacing w:after="200"/>
        <w:rPr>
          <w:color w:val="auto"/>
        </w:rPr>
      </w:pPr>
      <w:r w:rsidRPr="00DA330B">
        <w:rPr>
          <w:color w:val="auto"/>
        </w:rPr>
        <w:t>Zilch is committed to vegan farming.  Our animals are never slaughtered.  The focus of Zilch Farm in 202</w:t>
      </w:r>
      <w:r>
        <w:rPr>
          <w:color w:val="auto"/>
        </w:rPr>
        <w:t>1 will be</w:t>
      </w:r>
      <w:r w:rsidRPr="00DA330B">
        <w:rPr>
          <w:color w:val="auto"/>
        </w:rPr>
        <w:t xml:space="preserve"> Heritage Chickens.  Heritage breeds are disappearing at an alarming rate.  They are different from factory chickens because they grow slowly and lay eggs sporadically.  But these are some of the most beautiful breeds on earth.  These birds feature gorgeous mop heads, fancy multicolored feathers</w:t>
      </w:r>
      <w:r>
        <w:rPr>
          <w:color w:val="auto"/>
        </w:rPr>
        <w:t>,</w:t>
      </w:r>
      <w:r w:rsidRPr="00DA330B">
        <w:rPr>
          <w:color w:val="auto"/>
        </w:rPr>
        <w:t xml:space="preserve"> and brightly colored eggs.  The eggs range from pink to purple to black.  Heritage breeds are many times more efficient at foraging since it is part of their breeding.</w:t>
      </w:r>
      <w:r>
        <w:rPr>
          <w:color w:val="auto"/>
        </w:rPr>
        <w:t xml:space="preserve">  We will add in a handful of other animals as the cash flow and infrastructure allow.</w:t>
      </w:r>
    </w:p>
    <w:p w14:paraId="566D4C2F" w14:textId="77777777" w:rsidR="00B02C6F" w:rsidRDefault="00B02C6F" w:rsidP="00996996">
      <w:pPr>
        <w:spacing w:after="200"/>
        <w:rPr>
          <w:color w:val="auto"/>
        </w:rPr>
      </w:pPr>
    </w:p>
    <w:p w14:paraId="28A3E65C" w14:textId="77777777" w:rsidR="00B02C6F" w:rsidRDefault="00B02C6F" w:rsidP="00996996">
      <w:pPr>
        <w:spacing w:after="200"/>
        <w:rPr>
          <w:color w:val="auto"/>
        </w:rPr>
      </w:pPr>
    </w:p>
    <w:p w14:paraId="24AD55BD" w14:textId="3A109153" w:rsidR="00A5592D" w:rsidRDefault="00E95F75" w:rsidP="00996996">
      <w:pPr>
        <w:spacing w:after="200"/>
        <w:rPr>
          <w:color w:val="auto"/>
        </w:rPr>
      </w:pPr>
      <w:r w:rsidRPr="00DA330B">
        <w:rPr>
          <w:color w:val="auto"/>
        </w:rPr>
        <w:lastRenderedPageBreak/>
        <w:t xml:space="preserve">Organic </w:t>
      </w:r>
      <w:r>
        <w:rPr>
          <w:color w:val="auto"/>
        </w:rPr>
        <w:t>cash crop</w:t>
      </w:r>
      <w:r w:rsidRPr="00DA330B">
        <w:rPr>
          <w:color w:val="auto"/>
        </w:rPr>
        <w:t xml:space="preserve"> vegetables</w:t>
      </w:r>
      <w:r>
        <w:rPr>
          <w:color w:val="auto"/>
        </w:rPr>
        <w:t xml:space="preserve"> and cut flowers</w:t>
      </w:r>
      <w:r w:rsidRPr="00DA330B">
        <w:rPr>
          <w:color w:val="auto"/>
        </w:rPr>
        <w:t xml:space="preserve"> </w:t>
      </w:r>
      <w:r>
        <w:rPr>
          <w:color w:val="auto"/>
        </w:rPr>
        <w:t xml:space="preserve">will be the </w:t>
      </w:r>
      <w:r w:rsidRPr="00DA330B">
        <w:rPr>
          <w:color w:val="auto"/>
        </w:rPr>
        <w:t xml:space="preserve">foundation of </w:t>
      </w:r>
      <w:r>
        <w:rPr>
          <w:color w:val="auto"/>
        </w:rPr>
        <w:t>Zilch Farm’s</w:t>
      </w:r>
      <w:r w:rsidRPr="00DA330B">
        <w:rPr>
          <w:color w:val="auto"/>
        </w:rPr>
        <w:t xml:space="preserve"> business</w:t>
      </w:r>
      <w:r>
        <w:rPr>
          <w:color w:val="auto"/>
        </w:rPr>
        <w:t xml:space="preserve"> in</w:t>
      </w:r>
      <w:r w:rsidRPr="00DA330B">
        <w:rPr>
          <w:color w:val="auto"/>
        </w:rPr>
        <w:t xml:space="preserve"> the </w:t>
      </w:r>
      <w:r>
        <w:rPr>
          <w:color w:val="auto"/>
        </w:rPr>
        <w:t>2021</w:t>
      </w:r>
      <w:r w:rsidRPr="00DA330B">
        <w:rPr>
          <w:color w:val="auto"/>
        </w:rPr>
        <w:t xml:space="preserve"> season</w:t>
      </w:r>
      <w:r>
        <w:rPr>
          <w:color w:val="auto"/>
        </w:rPr>
        <w:t>.</w:t>
      </w:r>
    </w:p>
    <w:p w14:paraId="431CC8B1" w14:textId="77777777" w:rsidR="00A5592D" w:rsidRDefault="00A5592D" w:rsidP="00996996">
      <w:pPr>
        <w:spacing w:after="200"/>
        <w:rPr>
          <w:color w:val="auto"/>
        </w:rPr>
      </w:pPr>
    </w:p>
    <w:p w14:paraId="69F0E14F" w14:textId="3010900B" w:rsidR="00E95F75" w:rsidRDefault="00E95F75" w:rsidP="00996996">
      <w:pPr>
        <w:spacing w:after="200"/>
        <w:rPr>
          <w:color w:val="auto"/>
        </w:rPr>
      </w:pPr>
      <w:r>
        <w:rPr>
          <w:noProof/>
          <w:color w:val="auto"/>
        </w:rPr>
        <mc:AlternateContent>
          <mc:Choice Requires="wpg">
            <w:drawing>
              <wp:anchor distT="0" distB="0" distL="114300" distR="114300" simplePos="0" relativeHeight="251696128" behindDoc="0" locked="0" layoutInCell="1" allowOverlap="1" wp14:anchorId="70FA103F" wp14:editId="7D87F751">
                <wp:simplePos x="0" y="0"/>
                <wp:positionH relativeFrom="margin">
                  <wp:align>left</wp:align>
                </wp:positionH>
                <wp:positionV relativeFrom="paragraph">
                  <wp:posOffset>7620</wp:posOffset>
                </wp:positionV>
                <wp:extent cx="923925" cy="914400"/>
                <wp:effectExtent l="0" t="0" r="9525" b="0"/>
                <wp:wrapSquare wrapText="bothSides"/>
                <wp:docPr id="9" name="Group 9"/>
                <wp:cNvGraphicFramePr/>
                <a:graphic xmlns:a="http://schemas.openxmlformats.org/drawingml/2006/main">
                  <a:graphicData uri="http://schemas.microsoft.com/office/word/2010/wordprocessingGroup">
                    <wpg:wgp>
                      <wpg:cNvGrpSpPr/>
                      <wpg:grpSpPr>
                        <a:xfrm>
                          <a:off x="0" y="0"/>
                          <a:ext cx="923925" cy="914400"/>
                          <a:chOff x="0" y="0"/>
                          <a:chExt cx="6309360" cy="7886700"/>
                        </a:xfrm>
                      </wpg:grpSpPr>
                      <pic:pic xmlns:pic="http://schemas.openxmlformats.org/drawingml/2006/picture">
                        <pic:nvPicPr>
                          <pic:cNvPr id="2" name="Picture 2"/>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309360" cy="7646670"/>
                          </a:xfrm>
                          <a:prstGeom prst="rect">
                            <a:avLst/>
                          </a:prstGeom>
                        </pic:spPr>
                      </pic:pic>
                      <wps:wsp>
                        <wps:cNvPr id="4" name="Text Box 4"/>
                        <wps:cNvSpPr txBox="1"/>
                        <wps:spPr>
                          <a:xfrm>
                            <a:off x="0" y="7646670"/>
                            <a:ext cx="6309360" cy="240030"/>
                          </a:xfrm>
                          <a:prstGeom prst="rect">
                            <a:avLst/>
                          </a:prstGeom>
                          <a:solidFill>
                            <a:prstClr val="white"/>
                          </a:solidFill>
                          <a:ln>
                            <a:noFill/>
                          </a:ln>
                        </wps:spPr>
                        <wps:txbx>
                          <w:txbxContent>
                            <w:p w14:paraId="0396AE3B" w14:textId="014F6190" w:rsidR="00E95F75" w:rsidRPr="00E95F75" w:rsidRDefault="00205A97" w:rsidP="00E95F75">
                              <w:pPr>
                                <w:rPr>
                                  <w:sz w:val="18"/>
                                  <w:szCs w:val="18"/>
                                </w:rPr>
                              </w:pPr>
                              <w:hyperlink r:id="rId22" w:history="1">
                                <w:r w:rsidR="00E95F75" w:rsidRPr="00E95F75">
                                  <w:rPr>
                                    <w:rStyle w:val="Hyperlink"/>
                                    <w:sz w:val="18"/>
                                    <w:szCs w:val="18"/>
                                  </w:rPr>
                                  <w:t>This Photo</w:t>
                                </w:r>
                              </w:hyperlink>
                              <w:r w:rsidR="00E95F75" w:rsidRPr="00E95F75">
                                <w:rPr>
                                  <w:sz w:val="18"/>
                                  <w:szCs w:val="18"/>
                                </w:rPr>
                                <w:t xml:space="preserve"> by Unknown Author is licensed under </w:t>
                              </w:r>
                              <w:hyperlink r:id="rId23" w:history="1">
                                <w:r w:rsidR="00E95F75" w:rsidRPr="00E95F7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FA103F" id="Group 9" o:spid="_x0000_s1029" style="position:absolute;margin-left:0;margin-top:.6pt;width:72.75pt;height:1in;z-index:251696128;mso-position-horizontal:left;mso-position-horizontal-relative:margin;mso-width-relative:margin;mso-height-relative:margin" coordsize="63093,78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">
                <v:shape id="Picture 2" o:spid="_x0000_s1030" type="#_x0000_t75" style="position:absolute;width:63093;height:76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">
                  <v:imagedata r:id="rId24" o:title=""/>
                </v:shape>
                <v:shape id="Text Box 4" o:spid="_x0000_s1031" type="#_x0000_t202" style="position:absolute;top:76466;width:63093;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0396AE3B" w14:textId="014F6190" w:rsidR="00E95F75" w:rsidRPr="00E95F75" w:rsidRDefault="00E95F75" w:rsidP="00E95F75">
                        <w:pPr>
                          <w:rPr>
                            <w:sz w:val="18"/>
                            <w:szCs w:val="18"/>
                          </w:rPr>
                        </w:pPr>
                        <w:hyperlink r:id="rId25" w:history="1">
                          <w:r w:rsidRPr="00E95F75">
                            <w:rPr>
                              <w:rStyle w:val="Hyperlink"/>
                              <w:sz w:val="18"/>
                              <w:szCs w:val="18"/>
                            </w:rPr>
                            <w:t>This Photo</w:t>
                          </w:r>
                        </w:hyperlink>
                        <w:r w:rsidRPr="00E95F75">
                          <w:rPr>
                            <w:sz w:val="18"/>
                            <w:szCs w:val="18"/>
                          </w:rPr>
                          <w:t xml:space="preserve"> by Unknown Author is licensed under </w:t>
                        </w:r>
                        <w:hyperlink r:id="rId26" w:history="1">
                          <w:r w:rsidRPr="00E95F75">
                            <w:rPr>
                              <w:rStyle w:val="Hyperlink"/>
                              <w:sz w:val="18"/>
                              <w:szCs w:val="18"/>
                            </w:rPr>
                            <w:t>CC BY-SA</w:t>
                          </w:r>
                        </w:hyperlink>
                      </w:p>
                    </w:txbxContent>
                  </v:textbox>
                </v:shape>
                <w10:wrap type="square" anchorx="margin"/>
              </v:group>
            </w:pict>
          </mc:Fallback>
        </mc:AlternateContent>
      </w:r>
      <w:r>
        <w:rPr>
          <w:color w:val="auto"/>
        </w:rPr>
        <w:t>Lark Spur</w:t>
      </w:r>
    </w:p>
    <w:p w14:paraId="14D9AEC0" w14:textId="16085707" w:rsidR="00E95F75" w:rsidRDefault="00E95F75" w:rsidP="00996996">
      <w:pPr>
        <w:spacing w:after="200"/>
        <w:rPr>
          <w:color w:val="auto"/>
        </w:rPr>
      </w:pPr>
    </w:p>
    <w:p w14:paraId="0853C30D" w14:textId="5B0E3114" w:rsidR="00E95F75" w:rsidRDefault="00E95F75" w:rsidP="00996996">
      <w:pPr>
        <w:spacing w:after="200"/>
        <w:rPr>
          <w:color w:val="auto"/>
        </w:rPr>
      </w:pPr>
    </w:p>
    <w:p w14:paraId="7805735F" w14:textId="79555567" w:rsidR="00E95F75" w:rsidRDefault="00E95F75" w:rsidP="00996996">
      <w:pPr>
        <w:spacing w:after="200"/>
        <w:rPr>
          <w:color w:val="auto"/>
        </w:rPr>
      </w:pPr>
      <w:r>
        <w:rPr>
          <w:noProof/>
          <w:color w:val="auto"/>
        </w:rPr>
        <w:drawing>
          <wp:anchor distT="0" distB="0" distL="114300" distR="114300" simplePos="0" relativeHeight="251698176" behindDoc="0" locked="0" layoutInCell="1" allowOverlap="1" wp14:anchorId="70655C3A" wp14:editId="5A8E82B3">
            <wp:simplePos x="0" y="0"/>
            <wp:positionH relativeFrom="margin">
              <wp:align>left</wp:align>
            </wp:positionH>
            <wp:positionV relativeFrom="paragraph">
              <wp:posOffset>5715</wp:posOffset>
            </wp:positionV>
            <wp:extent cx="1085215" cy="72390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085215" cy="723900"/>
                    </a:xfrm>
                    <a:prstGeom prst="rect">
                      <a:avLst/>
                    </a:prstGeom>
                  </pic:spPr>
                </pic:pic>
              </a:graphicData>
            </a:graphic>
            <wp14:sizeRelH relativeFrom="margin">
              <wp14:pctWidth>0</wp14:pctWidth>
            </wp14:sizeRelH>
            <wp14:sizeRelV relativeFrom="margin">
              <wp14:pctHeight>0</wp14:pctHeight>
            </wp14:sizeRelV>
          </wp:anchor>
        </w:drawing>
      </w:r>
      <w:r>
        <w:rPr>
          <w:color w:val="auto"/>
        </w:rPr>
        <w:t>Snapdragon</w:t>
      </w:r>
    </w:p>
    <w:p w14:paraId="00C5B188" w14:textId="2542CAEE" w:rsidR="00E95F75" w:rsidRDefault="00E95F75" w:rsidP="00E95F75">
      <w:pPr>
        <w:tabs>
          <w:tab w:val="left" w:pos="2415"/>
        </w:tabs>
        <w:spacing w:after="200"/>
        <w:rPr>
          <w:color w:val="auto"/>
        </w:rPr>
      </w:pPr>
      <w:r>
        <w:rPr>
          <w:color w:val="auto"/>
        </w:rPr>
        <w:tab/>
      </w:r>
    </w:p>
    <w:p w14:paraId="7C74B3C1" w14:textId="6B9A99F0" w:rsidR="00E95F75" w:rsidRDefault="00E95F75" w:rsidP="00996996">
      <w:pPr>
        <w:spacing w:after="200"/>
        <w:rPr>
          <w:color w:val="auto"/>
        </w:rPr>
      </w:pPr>
      <w:r>
        <w:rPr>
          <w:noProof/>
          <w:color w:val="auto"/>
        </w:rPr>
        <w:drawing>
          <wp:anchor distT="0" distB="0" distL="114300" distR="114300" simplePos="0" relativeHeight="251700224" behindDoc="0" locked="0" layoutInCell="1" allowOverlap="1" wp14:anchorId="40E69F78" wp14:editId="04B1D387">
            <wp:simplePos x="0" y="0"/>
            <wp:positionH relativeFrom="margin">
              <wp:align>left</wp:align>
            </wp:positionH>
            <wp:positionV relativeFrom="paragraph">
              <wp:posOffset>355600</wp:posOffset>
            </wp:positionV>
            <wp:extent cx="1009650" cy="67373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015102" cy="677442"/>
                    </a:xfrm>
                    <a:prstGeom prst="rect">
                      <a:avLst/>
                    </a:prstGeom>
                  </pic:spPr>
                </pic:pic>
              </a:graphicData>
            </a:graphic>
            <wp14:sizeRelH relativeFrom="margin">
              <wp14:pctWidth>0</wp14:pctWidth>
            </wp14:sizeRelH>
            <wp14:sizeRelV relativeFrom="margin">
              <wp14:pctHeight>0</wp14:pctHeight>
            </wp14:sizeRelV>
          </wp:anchor>
        </w:drawing>
      </w:r>
    </w:p>
    <w:p w14:paraId="1FA49648" w14:textId="4FA1E405" w:rsidR="00E95F75" w:rsidRDefault="00E95F75" w:rsidP="00996996">
      <w:pPr>
        <w:spacing w:after="200"/>
        <w:rPr>
          <w:color w:val="auto"/>
        </w:rPr>
      </w:pPr>
      <w:r>
        <w:rPr>
          <w:color w:val="auto"/>
        </w:rPr>
        <w:t>Peonies</w:t>
      </w:r>
    </w:p>
    <w:p w14:paraId="735BA332" w14:textId="16983E59" w:rsidR="00E95F75" w:rsidRDefault="00E95F75" w:rsidP="00996996">
      <w:pPr>
        <w:spacing w:after="200"/>
        <w:rPr>
          <w:color w:val="auto"/>
        </w:rPr>
      </w:pPr>
    </w:p>
    <w:p w14:paraId="50D30831" w14:textId="41AF6672" w:rsidR="00E95F75" w:rsidRDefault="00E95F75" w:rsidP="00996996">
      <w:pPr>
        <w:spacing w:after="200"/>
        <w:rPr>
          <w:color w:val="auto"/>
        </w:rPr>
      </w:pPr>
    </w:p>
    <w:p w14:paraId="2C4ECF42" w14:textId="6D2818C4" w:rsidR="00E95F75" w:rsidRDefault="00E95F75" w:rsidP="00996996">
      <w:pPr>
        <w:spacing w:after="200"/>
        <w:rPr>
          <w:color w:val="auto"/>
        </w:rPr>
      </w:pPr>
      <w:r>
        <w:rPr>
          <w:noProof/>
          <w:color w:val="auto"/>
        </w:rPr>
        <w:drawing>
          <wp:anchor distT="0" distB="0" distL="114300" distR="114300" simplePos="0" relativeHeight="251701248" behindDoc="0" locked="0" layoutInCell="1" allowOverlap="1" wp14:anchorId="6A7E1F5F" wp14:editId="7669A995">
            <wp:simplePos x="0" y="0"/>
            <wp:positionH relativeFrom="column">
              <wp:posOffset>1905</wp:posOffset>
            </wp:positionH>
            <wp:positionV relativeFrom="paragraph">
              <wp:posOffset>-1905</wp:posOffset>
            </wp:positionV>
            <wp:extent cx="974129" cy="7429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974129" cy="742950"/>
                    </a:xfrm>
                    <a:prstGeom prst="rect">
                      <a:avLst/>
                    </a:prstGeom>
                  </pic:spPr>
                </pic:pic>
              </a:graphicData>
            </a:graphic>
          </wp:anchor>
        </w:drawing>
      </w:r>
      <w:r>
        <w:rPr>
          <w:color w:val="auto"/>
        </w:rPr>
        <w:t>Giant Zinnias</w:t>
      </w:r>
    </w:p>
    <w:p w14:paraId="1D70A12E" w14:textId="493830AE" w:rsidR="00E95F75" w:rsidRDefault="00E95F75" w:rsidP="00996996">
      <w:pPr>
        <w:spacing w:after="200"/>
        <w:rPr>
          <w:color w:val="auto"/>
        </w:rPr>
      </w:pPr>
    </w:p>
    <w:p w14:paraId="3FED8301" w14:textId="5569C70D" w:rsidR="00E95F75" w:rsidRDefault="00E95F75" w:rsidP="00996996">
      <w:pPr>
        <w:spacing w:after="200"/>
        <w:rPr>
          <w:color w:val="auto"/>
        </w:rPr>
      </w:pPr>
      <w:r>
        <w:rPr>
          <w:noProof/>
          <w:color w:val="auto"/>
        </w:rPr>
        <w:drawing>
          <wp:anchor distT="0" distB="0" distL="114300" distR="114300" simplePos="0" relativeHeight="251703296" behindDoc="0" locked="0" layoutInCell="1" allowOverlap="1" wp14:anchorId="5D1160D7" wp14:editId="424FC628">
            <wp:simplePos x="0" y="0"/>
            <wp:positionH relativeFrom="margin">
              <wp:align>left</wp:align>
            </wp:positionH>
            <wp:positionV relativeFrom="paragraph">
              <wp:posOffset>215265</wp:posOffset>
            </wp:positionV>
            <wp:extent cx="838200" cy="913130"/>
            <wp:effectExtent l="0" t="0" r="0"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rotWithShape="1">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rcRect t="5102" b="10204"/>
                    <a:stretch/>
                  </pic:blipFill>
                  <pic:spPr bwMode="auto">
                    <a:xfrm>
                      <a:off x="0" y="0"/>
                      <a:ext cx="83820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C130E2" w14:textId="5044D3C2" w:rsidR="00E95F75" w:rsidRDefault="00E95F75" w:rsidP="00996996">
      <w:pPr>
        <w:spacing w:after="200"/>
        <w:rPr>
          <w:color w:val="auto"/>
        </w:rPr>
      </w:pPr>
      <w:r>
        <w:rPr>
          <w:color w:val="auto"/>
        </w:rPr>
        <w:t>Sunflowers</w:t>
      </w:r>
    </w:p>
    <w:p w14:paraId="36AAC184" w14:textId="59DE313B" w:rsidR="00E95F75" w:rsidRDefault="00E95F75" w:rsidP="00996996">
      <w:pPr>
        <w:spacing w:after="200"/>
        <w:rPr>
          <w:color w:val="auto"/>
        </w:rPr>
      </w:pPr>
    </w:p>
    <w:p w14:paraId="49A84159" w14:textId="21E97319" w:rsidR="00E95F75" w:rsidRDefault="00E95F75" w:rsidP="00996996">
      <w:pPr>
        <w:spacing w:after="200"/>
        <w:rPr>
          <w:color w:val="auto"/>
        </w:rPr>
      </w:pPr>
      <w:r>
        <w:rPr>
          <w:noProof/>
          <w:color w:val="auto"/>
        </w:rPr>
        <w:drawing>
          <wp:anchor distT="0" distB="0" distL="114300" distR="114300" simplePos="0" relativeHeight="251705344" behindDoc="0" locked="0" layoutInCell="1" allowOverlap="1" wp14:anchorId="7D986D34" wp14:editId="13F15549">
            <wp:simplePos x="0" y="0"/>
            <wp:positionH relativeFrom="margin">
              <wp:align>left</wp:align>
            </wp:positionH>
            <wp:positionV relativeFrom="paragraph">
              <wp:posOffset>263525</wp:posOffset>
            </wp:positionV>
            <wp:extent cx="1219835" cy="10477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219835" cy="1047750"/>
                    </a:xfrm>
                    <a:prstGeom prst="rect">
                      <a:avLst/>
                    </a:prstGeom>
                  </pic:spPr>
                </pic:pic>
              </a:graphicData>
            </a:graphic>
            <wp14:sizeRelH relativeFrom="margin">
              <wp14:pctWidth>0</wp14:pctWidth>
            </wp14:sizeRelH>
            <wp14:sizeRelV relativeFrom="margin">
              <wp14:pctHeight>0</wp14:pctHeight>
            </wp14:sizeRelV>
          </wp:anchor>
        </w:drawing>
      </w:r>
    </w:p>
    <w:p w14:paraId="7ADCF320" w14:textId="6EDCA66C" w:rsidR="00E95F75" w:rsidRDefault="00E95F75" w:rsidP="00996996">
      <w:pPr>
        <w:spacing w:after="200"/>
        <w:rPr>
          <w:color w:val="auto"/>
        </w:rPr>
      </w:pPr>
      <w:r>
        <w:rPr>
          <w:color w:val="auto"/>
        </w:rPr>
        <w:t>Mixed bouquets</w:t>
      </w:r>
    </w:p>
    <w:p w14:paraId="7AF7A9EE" w14:textId="77777777" w:rsidR="00E95F75" w:rsidRDefault="00E95F75" w:rsidP="00996996">
      <w:pPr>
        <w:spacing w:after="200"/>
        <w:rPr>
          <w:color w:val="auto"/>
        </w:rPr>
      </w:pPr>
    </w:p>
    <w:p w14:paraId="0CADA60B" w14:textId="2FA12F66" w:rsidR="00E95F75" w:rsidRDefault="00E95F75" w:rsidP="00996996">
      <w:pPr>
        <w:spacing w:after="200"/>
        <w:rPr>
          <w:color w:val="auto"/>
        </w:rPr>
      </w:pPr>
    </w:p>
    <w:p w14:paraId="4B48BC25" w14:textId="485823F0" w:rsidR="00996996" w:rsidRDefault="00996996" w:rsidP="00996996">
      <w:pPr>
        <w:rPr>
          <w:color w:val="auto"/>
        </w:rPr>
      </w:pPr>
    </w:p>
    <w:p w14:paraId="2B1BE3B2" w14:textId="77777777" w:rsidR="00B02C6F" w:rsidRDefault="00B02C6F" w:rsidP="00996996">
      <w:pPr>
        <w:rPr>
          <w:b/>
          <w:bCs/>
          <w:color w:val="auto"/>
          <w:sz w:val="44"/>
          <w:szCs w:val="44"/>
        </w:rPr>
      </w:pPr>
    </w:p>
    <w:p w14:paraId="1DDA0938" w14:textId="77777777" w:rsidR="00B02C6F" w:rsidRDefault="00B02C6F" w:rsidP="00996996">
      <w:pPr>
        <w:rPr>
          <w:b/>
          <w:bCs/>
          <w:color w:val="auto"/>
          <w:sz w:val="44"/>
          <w:szCs w:val="44"/>
        </w:rPr>
      </w:pPr>
    </w:p>
    <w:p w14:paraId="32803CB0" w14:textId="77777777" w:rsidR="00B02C6F" w:rsidRDefault="00B02C6F" w:rsidP="00996996">
      <w:pPr>
        <w:rPr>
          <w:b/>
          <w:bCs/>
          <w:color w:val="auto"/>
          <w:sz w:val="44"/>
          <w:szCs w:val="44"/>
        </w:rPr>
      </w:pPr>
    </w:p>
    <w:p w14:paraId="5F68D128" w14:textId="77777777" w:rsidR="00B02C6F" w:rsidRDefault="00B02C6F" w:rsidP="00996996">
      <w:pPr>
        <w:rPr>
          <w:b/>
          <w:bCs/>
          <w:color w:val="auto"/>
          <w:sz w:val="44"/>
          <w:szCs w:val="44"/>
        </w:rPr>
      </w:pPr>
    </w:p>
    <w:p w14:paraId="79F28448" w14:textId="77777777" w:rsidR="00B02C6F" w:rsidRDefault="00B02C6F" w:rsidP="00996996">
      <w:pPr>
        <w:rPr>
          <w:b/>
          <w:bCs/>
          <w:color w:val="auto"/>
          <w:sz w:val="44"/>
          <w:szCs w:val="44"/>
        </w:rPr>
      </w:pPr>
    </w:p>
    <w:p w14:paraId="3EA908F5" w14:textId="532CD4F4" w:rsidR="00996996" w:rsidRPr="00996996" w:rsidRDefault="00996996" w:rsidP="00996996">
      <w:pPr>
        <w:rPr>
          <w:b/>
          <w:bCs/>
          <w:color w:val="auto"/>
          <w:sz w:val="44"/>
          <w:szCs w:val="44"/>
        </w:rPr>
      </w:pPr>
      <w:r w:rsidRPr="00996996">
        <w:rPr>
          <w:b/>
          <w:bCs/>
          <w:color w:val="auto"/>
          <w:sz w:val="44"/>
          <w:szCs w:val="44"/>
        </w:rPr>
        <w:t>Legal Ownership</w:t>
      </w:r>
    </w:p>
    <w:p w14:paraId="084EB570" w14:textId="21C38CA8" w:rsidR="00996996" w:rsidRDefault="00DA330B" w:rsidP="00DA330B">
      <w:pPr>
        <w:rPr>
          <w:color w:val="auto"/>
        </w:rPr>
      </w:pPr>
      <w:r w:rsidRPr="00996996">
        <w:rPr>
          <w:color w:val="auto"/>
        </w:rPr>
        <w:t xml:space="preserve">The farm </w:t>
      </w:r>
      <w:r w:rsidR="00996996">
        <w:rPr>
          <w:color w:val="auto"/>
        </w:rPr>
        <w:t>will be</w:t>
      </w:r>
      <w:r w:rsidRPr="00996996">
        <w:rPr>
          <w:color w:val="auto"/>
        </w:rPr>
        <w:t xml:space="preserve"> structured as a</w:t>
      </w:r>
      <w:r w:rsidR="00996996">
        <w:rPr>
          <w:color w:val="auto"/>
        </w:rPr>
        <w:t>n</w:t>
      </w:r>
      <w:r w:rsidRPr="00996996">
        <w:rPr>
          <w:color w:val="auto"/>
        </w:rPr>
        <w:t xml:space="preserve"> LLC with </w:t>
      </w:r>
      <w:r w:rsidR="00996996">
        <w:rPr>
          <w:color w:val="auto"/>
        </w:rPr>
        <w:t xml:space="preserve">all operators as equal owners.  Nikki will manage the agritourism side of the business, Michaela will oversee animal care and land management, and Angee will be responsible for crops and bookkeeping.  </w:t>
      </w:r>
    </w:p>
    <w:p w14:paraId="65F7D694" w14:textId="6FEFEBE4" w:rsidR="00996996" w:rsidRDefault="00996996" w:rsidP="00DA330B">
      <w:pPr>
        <w:rPr>
          <w:color w:val="auto"/>
        </w:rPr>
      </w:pPr>
    </w:p>
    <w:p w14:paraId="6757753A" w14:textId="0EC528FD" w:rsidR="00996996" w:rsidRPr="00996996" w:rsidRDefault="0022396E" w:rsidP="00996996">
      <w:pPr>
        <w:rPr>
          <w:b/>
          <w:bCs/>
          <w:color w:val="auto"/>
          <w:sz w:val="44"/>
          <w:szCs w:val="44"/>
        </w:rPr>
      </w:pPr>
      <w:r>
        <w:rPr>
          <w:b/>
          <w:bCs/>
          <w:color w:val="auto"/>
          <w:sz w:val="44"/>
          <w:szCs w:val="44"/>
        </w:rPr>
        <w:t>Crop Production</w:t>
      </w:r>
    </w:p>
    <w:p w14:paraId="4C610F69" w14:textId="3573D787" w:rsidR="00781E16" w:rsidRDefault="00781E16" w:rsidP="00DA330B">
      <w:pPr>
        <w:rPr>
          <w:color w:val="auto"/>
        </w:rPr>
      </w:pPr>
    </w:p>
    <w:p w14:paraId="38201D00" w14:textId="168EF93D" w:rsidR="00E95F75" w:rsidRDefault="00E95F75" w:rsidP="00DA330B">
      <w:pPr>
        <w:rPr>
          <w:color w:val="auto"/>
        </w:rPr>
      </w:pPr>
      <w:r>
        <w:rPr>
          <w:color w:val="auto"/>
        </w:rPr>
        <w:t>The most profitable cut flowers to grow include:</w:t>
      </w:r>
    </w:p>
    <w:p w14:paraId="05FC4526" w14:textId="30C86ACF" w:rsidR="00E95F75" w:rsidRDefault="00E95F75" w:rsidP="00DA330B">
      <w:pPr>
        <w:rPr>
          <w:color w:val="auto"/>
        </w:rPr>
      </w:pPr>
    </w:p>
    <w:p w14:paraId="40C1C2DF" w14:textId="77777777" w:rsidR="00E95F75" w:rsidRDefault="00E95F75" w:rsidP="00DA330B">
      <w:pPr>
        <w:rPr>
          <w:color w:val="auto"/>
        </w:rPr>
      </w:pPr>
    </w:p>
    <w:p w14:paraId="637B1279" w14:textId="77777777" w:rsidR="00781E16" w:rsidRDefault="00DA330B" w:rsidP="00DA330B">
      <w:pPr>
        <w:rPr>
          <w:color w:val="auto"/>
        </w:rPr>
      </w:pPr>
      <w:r w:rsidRPr="00DA330B">
        <w:rPr>
          <w:color w:val="auto"/>
        </w:rPr>
        <w:t xml:space="preserve">Beyond the standard suite of vegetables, </w:t>
      </w:r>
      <w:r w:rsidR="00781E16">
        <w:rPr>
          <w:color w:val="auto"/>
        </w:rPr>
        <w:t>including:</w:t>
      </w:r>
    </w:p>
    <w:p w14:paraId="15CC817D" w14:textId="77777777" w:rsidR="00E95F75" w:rsidRDefault="00E95F75" w:rsidP="00E95F75">
      <w:pPr>
        <w:rPr>
          <w:color w:val="auto"/>
        </w:rPr>
      </w:pPr>
      <w:r>
        <w:rPr>
          <w:color w:val="auto"/>
        </w:rPr>
        <w:t>Cut Flowers</w:t>
      </w:r>
    </w:p>
    <w:p w14:paraId="67DC4F57" w14:textId="735E2D37" w:rsidR="00781E16" w:rsidRDefault="00781E16" w:rsidP="00DA330B">
      <w:pPr>
        <w:rPr>
          <w:color w:val="auto"/>
        </w:rPr>
      </w:pPr>
      <w:r>
        <w:rPr>
          <w:color w:val="auto"/>
        </w:rPr>
        <w:t>Lavender</w:t>
      </w:r>
    </w:p>
    <w:p w14:paraId="4822750F" w14:textId="0CD84DA0" w:rsidR="00781E16" w:rsidRDefault="00781E16" w:rsidP="00DA330B">
      <w:pPr>
        <w:rPr>
          <w:color w:val="auto"/>
        </w:rPr>
      </w:pPr>
      <w:r>
        <w:rPr>
          <w:color w:val="auto"/>
        </w:rPr>
        <w:t>Basil</w:t>
      </w:r>
    </w:p>
    <w:p w14:paraId="00BE4ECA" w14:textId="61906356" w:rsidR="00781E16" w:rsidRDefault="00781E16" w:rsidP="00DA330B">
      <w:pPr>
        <w:rPr>
          <w:color w:val="auto"/>
        </w:rPr>
      </w:pPr>
      <w:r>
        <w:rPr>
          <w:color w:val="auto"/>
        </w:rPr>
        <w:t>Cilantro</w:t>
      </w:r>
    </w:p>
    <w:p w14:paraId="65898CF3" w14:textId="45915562" w:rsidR="00781E16" w:rsidRDefault="00781E16" w:rsidP="00DA330B">
      <w:pPr>
        <w:rPr>
          <w:color w:val="auto"/>
        </w:rPr>
      </w:pPr>
      <w:r>
        <w:rPr>
          <w:color w:val="auto"/>
        </w:rPr>
        <w:t>Lettuces</w:t>
      </w:r>
    </w:p>
    <w:p w14:paraId="73855FB9" w14:textId="2F54CABF" w:rsidR="00781E16" w:rsidRDefault="00781E16" w:rsidP="00DA330B">
      <w:pPr>
        <w:rPr>
          <w:color w:val="auto"/>
        </w:rPr>
      </w:pPr>
      <w:r>
        <w:rPr>
          <w:color w:val="auto"/>
        </w:rPr>
        <w:t>Chives</w:t>
      </w:r>
    </w:p>
    <w:p w14:paraId="62F2D707" w14:textId="65153B78" w:rsidR="00781E16" w:rsidRDefault="00781E16" w:rsidP="00DA330B">
      <w:pPr>
        <w:rPr>
          <w:color w:val="auto"/>
        </w:rPr>
      </w:pPr>
      <w:r>
        <w:rPr>
          <w:color w:val="auto"/>
        </w:rPr>
        <w:t>Garlic</w:t>
      </w:r>
    </w:p>
    <w:p w14:paraId="7A974F38" w14:textId="00604222" w:rsidR="00781E16" w:rsidRDefault="00781E16" w:rsidP="00DA330B">
      <w:pPr>
        <w:rPr>
          <w:color w:val="auto"/>
        </w:rPr>
      </w:pPr>
      <w:r>
        <w:rPr>
          <w:color w:val="auto"/>
        </w:rPr>
        <w:t>Corn</w:t>
      </w:r>
    </w:p>
    <w:p w14:paraId="47A223DE" w14:textId="3246C66E" w:rsidR="00781E16" w:rsidRDefault="00781E16" w:rsidP="00DA330B">
      <w:pPr>
        <w:rPr>
          <w:color w:val="auto"/>
        </w:rPr>
      </w:pPr>
    </w:p>
    <w:p w14:paraId="60372813" w14:textId="3F0950FF" w:rsidR="00781E16" w:rsidRDefault="00781E16" w:rsidP="00DA330B">
      <w:pPr>
        <w:rPr>
          <w:color w:val="auto"/>
        </w:rPr>
      </w:pPr>
    </w:p>
    <w:p w14:paraId="63751649" w14:textId="77777777" w:rsidR="00781E16" w:rsidRDefault="00781E16" w:rsidP="00DA330B">
      <w:pPr>
        <w:rPr>
          <w:color w:val="auto"/>
        </w:rPr>
      </w:pPr>
    </w:p>
    <w:p w14:paraId="33094B70" w14:textId="77777777" w:rsidR="00A5592D" w:rsidRDefault="00A5592D" w:rsidP="00E5567F">
      <w:pPr>
        <w:rPr>
          <w:b/>
          <w:bCs/>
          <w:color w:val="auto"/>
          <w:sz w:val="44"/>
          <w:szCs w:val="44"/>
        </w:rPr>
      </w:pPr>
    </w:p>
    <w:p w14:paraId="36A3061A" w14:textId="77777777" w:rsidR="00B02C6F" w:rsidRDefault="00B02C6F" w:rsidP="00B02C6F">
      <w:pPr>
        <w:ind w:left="360"/>
        <w:rPr>
          <w:b/>
          <w:bCs/>
          <w:color w:val="auto"/>
          <w:sz w:val="44"/>
          <w:szCs w:val="44"/>
        </w:rPr>
      </w:pPr>
    </w:p>
    <w:p w14:paraId="25CFD3E5" w14:textId="77777777" w:rsidR="00B02C6F" w:rsidRDefault="00B02C6F" w:rsidP="00B02C6F">
      <w:pPr>
        <w:ind w:left="360"/>
        <w:rPr>
          <w:b/>
          <w:bCs/>
          <w:color w:val="auto"/>
          <w:sz w:val="44"/>
          <w:szCs w:val="44"/>
        </w:rPr>
      </w:pPr>
    </w:p>
    <w:p w14:paraId="04AF0F4D" w14:textId="77777777" w:rsidR="00B02C6F" w:rsidRDefault="00B02C6F" w:rsidP="00B02C6F">
      <w:pPr>
        <w:ind w:left="360"/>
        <w:rPr>
          <w:b/>
          <w:bCs/>
          <w:color w:val="auto"/>
          <w:sz w:val="44"/>
          <w:szCs w:val="44"/>
        </w:rPr>
      </w:pPr>
    </w:p>
    <w:p w14:paraId="3E0209FB" w14:textId="77777777" w:rsidR="00A01D96" w:rsidRDefault="00A01D96" w:rsidP="00B02C6F">
      <w:pPr>
        <w:rPr>
          <w:b/>
          <w:bCs/>
          <w:color w:val="auto"/>
          <w:sz w:val="44"/>
          <w:szCs w:val="44"/>
        </w:rPr>
      </w:pPr>
    </w:p>
    <w:p w14:paraId="61EEDC7A" w14:textId="77777777" w:rsidR="00A01D96" w:rsidRDefault="00A01D96" w:rsidP="00B02C6F">
      <w:pPr>
        <w:rPr>
          <w:b/>
          <w:bCs/>
          <w:color w:val="auto"/>
          <w:sz w:val="44"/>
          <w:szCs w:val="44"/>
        </w:rPr>
      </w:pPr>
    </w:p>
    <w:p w14:paraId="6473CEAD" w14:textId="6F45C04A" w:rsidR="00E5567F" w:rsidRPr="00B02C6F" w:rsidRDefault="00E5567F" w:rsidP="00B02C6F">
      <w:pPr>
        <w:rPr>
          <w:b/>
          <w:bCs/>
          <w:color w:val="auto"/>
          <w:sz w:val="44"/>
          <w:szCs w:val="44"/>
        </w:rPr>
      </w:pPr>
      <w:r w:rsidRPr="00B02C6F">
        <w:rPr>
          <w:b/>
          <w:bCs/>
          <w:color w:val="auto"/>
          <w:sz w:val="44"/>
          <w:szCs w:val="44"/>
        </w:rPr>
        <w:lastRenderedPageBreak/>
        <w:t>CSA</w:t>
      </w:r>
      <w:r w:rsidR="00781E16" w:rsidRPr="00B02C6F">
        <w:rPr>
          <w:b/>
          <w:bCs/>
          <w:color w:val="auto"/>
          <w:sz w:val="44"/>
          <w:szCs w:val="44"/>
        </w:rPr>
        <w:t xml:space="preserve"> MODEL</w:t>
      </w:r>
    </w:p>
    <w:p w14:paraId="4AC070CE" w14:textId="77777777" w:rsidR="00E5567F" w:rsidRDefault="00E5567F" w:rsidP="00DA330B">
      <w:pPr>
        <w:rPr>
          <w:color w:val="auto"/>
        </w:rPr>
      </w:pPr>
    </w:p>
    <w:p w14:paraId="22A90409" w14:textId="0C3F69D7" w:rsidR="00DA330B" w:rsidRDefault="005C1905" w:rsidP="00DA330B">
      <w:pPr>
        <w:rPr>
          <w:color w:val="auto"/>
        </w:rPr>
      </w:pPr>
      <w:r>
        <w:rPr>
          <w:color w:val="auto"/>
        </w:rPr>
        <w:t>In addition to cash crops</w:t>
      </w:r>
      <w:r w:rsidR="00E95F75">
        <w:rPr>
          <w:color w:val="auto"/>
        </w:rPr>
        <w:t xml:space="preserve"> to sell at farmer’s markets</w:t>
      </w:r>
      <w:r>
        <w:rPr>
          <w:color w:val="auto"/>
        </w:rPr>
        <w:t xml:space="preserve">, we intend to grow a variety of crops to supply a </w:t>
      </w:r>
      <w:r w:rsidR="00DA330B" w:rsidRPr="00DA330B">
        <w:rPr>
          <w:color w:val="auto"/>
        </w:rPr>
        <w:t>CSA</w:t>
      </w:r>
      <w:r>
        <w:rPr>
          <w:color w:val="auto"/>
        </w:rPr>
        <w:t xml:space="preserve"> group of customers.  A CSA is</w:t>
      </w:r>
      <w:r w:rsidR="00436FE0">
        <w:rPr>
          <w:color w:val="auto"/>
        </w:rPr>
        <w:t xml:space="preserve"> a popular</w:t>
      </w:r>
      <w:r w:rsidR="00DA330B" w:rsidRPr="00DA330B">
        <w:rPr>
          <w:color w:val="auto"/>
        </w:rPr>
        <w:t xml:space="preserve"> marketing channel </w:t>
      </w:r>
      <w:r w:rsidR="00436FE0">
        <w:rPr>
          <w:color w:val="auto"/>
        </w:rPr>
        <w:t xml:space="preserve">as it provides monthly memberships that help in planning crop </w:t>
      </w:r>
      <w:r w:rsidR="00DA330B" w:rsidRPr="00DA330B">
        <w:rPr>
          <w:color w:val="auto"/>
        </w:rPr>
        <w:t>production</w:t>
      </w:r>
      <w:r w:rsidR="00436FE0">
        <w:rPr>
          <w:color w:val="auto"/>
        </w:rPr>
        <w:t xml:space="preserve">.  The </w:t>
      </w:r>
      <w:r w:rsidR="00DA330B" w:rsidRPr="00DA330B">
        <w:rPr>
          <w:color w:val="auto"/>
        </w:rPr>
        <w:t>market</w:t>
      </w:r>
      <w:r w:rsidR="00436FE0">
        <w:rPr>
          <w:color w:val="auto"/>
        </w:rPr>
        <w:t xml:space="preserve"> </w:t>
      </w:r>
      <w:r w:rsidR="00DA330B" w:rsidRPr="00DA330B">
        <w:rPr>
          <w:color w:val="auto"/>
        </w:rPr>
        <w:t xml:space="preserve">potential </w:t>
      </w:r>
      <w:r w:rsidR="00436FE0">
        <w:rPr>
          <w:color w:val="auto"/>
        </w:rPr>
        <w:t>together with our</w:t>
      </w:r>
      <w:r w:rsidR="00DA330B" w:rsidRPr="00DA330B">
        <w:rPr>
          <w:color w:val="auto"/>
        </w:rPr>
        <w:t xml:space="preserve"> marketing skills all align with the goal to </w:t>
      </w:r>
      <w:r w:rsidR="00436FE0">
        <w:rPr>
          <w:color w:val="auto"/>
        </w:rPr>
        <w:t xml:space="preserve">grow a </w:t>
      </w:r>
      <w:r w:rsidR="00DA330B" w:rsidRPr="00DA330B">
        <w:rPr>
          <w:color w:val="auto"/>
        </w:rPr>
        <w:t>CSA membership</w:t>
      </w:r>
      <w:r w:rsidR="00436FE0">
        <w:rPr>
          <w:color w:val="auto"/>
        </w:rPr>
        <w:t xml:space="preserve"> base of 100 members by Phase III.  </w:t>
      </w:r>
    </w:p>
    <w:p w14:paraId="7ED89BA7" w14:textId="3204995F" w:rsidR="00436FE0" w:rsidRDefault="00436FE0" w:rsidP="00DA330B">
      <w:pPr>
        <w:rPr>
          <w:color w:val="auto"/>
        </w:rPr>
      </w:pPr>
    </w:p>
    <w:tbl>
      <w:tblPr>
        <w:tblStyle w:val="TableGrid"/>
        <w:tblW w:w="0" w:type="auto"/>
        <w:tblLook w:val="04A0" w:firstRow="1" w:lastRow="0" w:firstColumn="1" w:lastColumn="0" w:noHBand="0" w:noVBand="1"/>
      </w:tblPr>
      <w:tblGrid>
        <w:gridCol w:w="3308"/>
        <w:gridCol w:w="3309"/>
        <w:gridCol w:w="3309"/>
      </w:tblGrid>
      <w:tr w:rsidR="00436FE0" w14:paraId="494862D0" w14:textId="77777777" w:rsidTr="00436FE0">
        <w:tc>
          <w:tcPr>
            <w:tcW w:w="3308" w:type="dxa"/>
          </w:tcPr>
          <w:p w14:paraId="4B9FF30D" w14:textId="339BC289" w:rsidR="00436FE0" w:rsidRDefault="00436FE0" w:rsidP="00DA330B">
            <w:pPr>
              <w:rPr>
                <w:color w:val="auto"/>
              </w:rPr>
            </w:pPr>
            <w:r>
              <w:rPr>
                <w:color w:val="auto"/>
              </w:rPr>
              <w:t>PHASE I</w:t>
            </w:r>
          </w:p>
        </w:tc>
        <w:tc>
          <w:tcPr>
            <w:tcW w:w="3309" w:type="dxa"/>
          </w:tcPr>
          <w:p w14:paraId="523C17C2" w14:textId="5D162BC0" w:rsidR="00436FE0" w:rsidRDefault="00436FE0" w:rsidP="00DA330B">
            <w:pPr>
              <w:rPr>
                <w:color w:val="auto"/>
              </w:rPr>
            </w:pPr>
            <w:r>
              <w:rPr>
                <w:color w:val="auto"/>
              </w:rPr>
              <w:t>PHASE II</w:t>
            </w:r>
          </w:p>
        </w:tc>
        <w:tc>
          <w:tcPr>
            <w:tcW w:w="3309" w:type="dxa"/>
          </w:tcPr>
          <w:p w14:paraId="666845BD" w14:textId="5FBDD6DA" w:rsidR="00436FE0" w:rsidRDefault="00436FE0" w:rsidP="00DA330B">
            <w:pPr>
              <w:rPr>
                <w:color w:val="auto"/>
              </w:rPr>
            </w:pPr>
            <w:r>
              <w:rPr>
                <w:color w:val="auto"/>
              </w:rPr>
              <w:t>PHASE III</w:t>
            </w:r>
          </w:p>
        </w:tc>
      </w:tr>
      <w:tr w:rsidR="00436FE0" w14:paraId="44890266" w14:textId="77777777" w:rsidTr="00436FE0">
        <w:tc>
          <w:tcPr>
            <w:tcW w:w="3308" w:type="dxa"/>
          </w:tcPr>
          <w:p w14:paraId="51EDFA84" w14:textId="069E546F" w:rsidR="00436FE0" w:rsidRDefault="00436FE0" w:rsidP="00DA330B">
            <w:pPr>
              <w:rPr>
                <w:color w:val="auto"/>
              </w:rPr>
            </w:pPr>
            <w:r>
              <w:rPr>
                <w:color w:val="auto"/>
              </w:rPr>
              <w:t xml:space="preserve">35 member CSA </w:t>
            </w:r>
          </w:p>
        </w:tc>
        <w:tc>
          <w:tcPr>
            <w:tcW w:w="3309" w:type="dxa"/>
          </w:tcPr>
          <w:p w14:paraId="31B08C5F" w14:textId="2B14D730" w:rsidR="00436FE0" w:rsidRDefault="00436FE0" w:rsidP="00DA330B">
            <w:pPr>
              <w:rPr>
                <w:color w:val="auto"/>
              </w:rPr>
            </w:pPr>
            <w:r>
              <w:rPr>
                <w:color w:val="auto"/>
              </w:rPr>
              <w:t>65 member CSA</w:t>
            </w:r>
          </w:p>
        </w:tc>
        <w:tc>
          <w:tcPr>
            <w:tcW w:w="3309" w:type="dxa"/>
          </w:tcPr>
          <w:p w14:paraId="5D05D9FF" w14:textId="2DB25B9C" w:rsidR="00436FE0" w:rsidRDefault="00436FE0" w:rsidP="00DA330B">
            <w:pPr>
              <w:rPr>
                <w:color w:val="auto"/>
              </w:rPr>
            </w:pPr>
            <w:r>
              <w:rPr>
                <w:color w:val="auto"/>
              </w:rPr>
              <w:t>100 member CSA</w:t>
            </w:r>
          </w:p>
        </w:tc>
      </w:tr>
    </w:tbl>
    <w:p w14:paraId="757CAF3E" w14:textId="1A3D503E" w:rsidR="00436FE0" w:rsidRDefault="00436FE0" w:rsidP="00DA330B">
      <w:pPr>
        <w:rPr>
          <w:color w:val="auto"/>
        </w:rPr>
      </w:pPr>
    </w:p>
    <w:p w14:paraId="0085C79F" w14:textId="6AE25186" w:rsidR="00DA330B" w:rsidRPr="00DA330B" w:rsidRDefault="00436FE0" w:rsidP="00DA330B">
      <w:pPr>
        <w:rPr>
          <w:color w:val="auto"/>
        </w:rPr>
      </w:pPr>
      <w:r>
        <w:rPr>
          <w:color w:val="auto"/>
        </w:rPr>
        <w:t>The key to a successful CSA is variety of produce offerings</w:t>
      </w:r>
      <w:r w:rsidR="00E16615">
        <w:rPr>
          <w:color w:val="auto"/>
        </w:rPr>
        <w:t xml:space="preserve"> to stave off buyer-fatigue that occurs when getting the same vegetables over and over</w:t>
      </w:r>
      <w:r>
        <w:rPr>
          <w:color w:val="auto"/>
        </w:rPr>
        <w:t xml:space="preserve">.  </w:t>
      </w:r>
      <w:r w:rsidR="00E16615">
        <w:rPr>
          <w:color w:val="auto"/>
        </w:rPr>
        <w:t xml:space="preserve">Zilch will offer </w:t>
      </w:r>
      <w:r w:rsidR="00DA330B" w:rsidRPr="00DA330B">
        <w:rPr>
          <w:color w:val="auto"/>
        </w:rPr>
        <w:t>a consistent quality, variety</w:t>
      </w:r>
      <w:r w:rsidR="00E16615">
        <w:rPr>
          <w:color w:val="auto"/>
        </w:rPr>
        <w:t>,</w:t>
      </w:r>
      <w:r w:rsidR="00DA330B" w:rsidRPr="00DA330B">
        <w:rPr>
          <w:color w:val="auto"/>
        </w:rPr>
        <w:t xml:space="preserve"> and quantity of product throughout the</w:t>
      </w:r>
    </w:p>
    <w:p w14:paraId="0359CCEC" w14:textId="1C74F912" w:rsidR="00E16615" w:rsidRDefault="005A489B" w:rsidP="00DA330B">
      <w:pPr>
        <w:rPr>
          <w:color w:val="auto"/>
        </w:rPr>
      </w:pPr>
      <w:r>
        <w:rPr>
          <w:color w:val="auto"/>
        </w:rPr>
        <w:t>s</w:t>
      </w:r>
      <w:r w:rsidR="00DA330B" w:rsidRPr="00DA330B">
        <w:rPr>
          <w:color w:val="auto"/>
        </w:rPr>
        <w:t>eason</w:t>
      </w:r>
      <w:r w:rsidR="00E16615">
        <w:rPr>
          <w:color w:val="auto"/>
        </w:rPr>
        <w:t xml:space="preserve">. </w:t>
      </w:r>
      <w:r w:rsidR="00DA330B" w:rsidRPr="00DA330B">
        <w:rPr>
          <w:color w:val="auto"/>
        </w:rPr>
        <w:t xml:space="preserve"> </w:t>
      </w:r>
    </w:p>
    <w:p w14:paraId="3FBB1BF4" w14:textId="77777777" w:rsidR="00E16615" w:rsidRDefault="00E16615" w:rsidP="00DA330B">
      <w:pPr>
        <w:rPr>
          <w:color w:val="auto"/>
        </w:rPr>
      </w:pPr>
    </w:p>
    <w:p w14:paraId="2210A798" w14:textId="199F3339" w:rsidR="00E16615" w:rsidRPr="008944D1" w:rsidRDefault="00E16615" w:rsidP="00DA330B">
      <w:pPr>
        <w:rPr>
          <w:b/>
          <w:bCs/>
          <w:color w:val="auto"/>
        </w:rPr>
      </w:pPr>
      <w:r w:rsidRPr="008944D1">
        <w:rPr>
          <w:b/>
          <w:bCs/>
          <w:color w:val="auto"/>
        </w:rPr>
        <w:t>Value added:</w:t>
      </w:r>
    </w:p>
    <w:p w14:paraId="4FAE3A82" w14:textId="40A7162D" w:rsidR="00E5567F" w:rsidRDefault="00E5567F" w:rsidP="00DA330B">
      <w:pPr>
        <w:rPr>
          <w:color w:val="auto"/>
        </w:rPr>
      </w:pPr>
      <w:r>
        <w:rPr>
          <w:color w:val="auto"/>
        </w:rPr>
        <w:t>By offering CSA members more than they pay for, we provide opportunities to strengthen customer loyalty</w:t>
      </w:r>
      <w:r w:rsidR="005A489B">
        <w:rPr>
          <w:color w:val="auto"/>
        </w:rPr>
        <w:t>,</w:t>
      </w:r>
      <w:r>
        <w:rPr>
          <w:color w:val="auto"/>
        </w:rPr>
        <w:t xml:space="preserve"> retention</w:t>
      </w:r>
      <w:r w:rsidR="005A489B">
        <w:rPr>
          <w:color w:val="auto"/>
        </w:rPr>
        <w:t>, and referrals</w:t>
      </w:r>
      <w:r>
        <w:rPr>
          <w:color w:val="auto"/>
        </w:rPr>
        <w:t>.  We will offer:</w:t>
      </w:r>
    </w:p>
    <w:p w14:paraId="124C89D8" w14:textId="77777777" w:rsidR="00E5567F" w:rsidRDefault="00E5567F" w:rsidP="00DA330B">
      <w:pPr>
        <w:rPr>
          <w:color w:val="auto"/>
        </w:rPr>
      </w:pPr>
    </w:p>
    <w:p w14:paraId="0B7CDC44" w14:textId="1745111D" w:rsidR="00E16615" w:rsidRPr="00E5567F" w:rsidRDefault="00E16615" w:rsidP="00E5567F">
      <w:pPr>
        <w:pStyle w:val="ListParagraph"/>
        <w:numPr>
          <w:ilvl w:val="0"/>
          <w:numId w:val="13"/>
        </w:numPr>
        <w:rPr>
          <w:color w:val="auto"/>
        </w:rPr>
      </w:pPr>
      <w:r w:rsidRPr="00E5567F">
        <w:rPr>
          <w:color w:val="auto"/>
        </w:rPr>
        <w:t>Recipes</w:t>
      </w:r>
    </w:p>
    <w:p w14:paraId="3C455FE6" w14:textId="3EFD6DDD" w:rsidR="00E16615" w:rsidRPr="00E5567F" w:rsidRDefault="00E16615" w:rsidP="00E5567F">
      <w:pPr>
        <w:pStyle w:val="ListParagraph"/>
        <w:numPr>
          <w:ilvl w:val="0"/>
          <w:numId w:val="13"/>
        </w:numPr>
        <w:rPr>
          <w:color w:val="auto"/>
        </w:rPr>
      </w:pPr>
      <w:r w:rsidRPr="00E5567F">
        <w:rPr>
          <w:color w:val="auto"/>
        </w:rPr>
        <w:t>Flowers</w:t>
      </w:r>
    </w:p>
    <w:p w14:paraId="1B6C8CDB" w14:textId="5CBE27A9" w:rsidR="008944D1" w:rsidRPr="00E5567F" w:rsidRDefault="00FC5613" w:rsidP="00E5567F">
      <w:pPr>
        <w:pStyle w:val="ListParagraph"/>
        <w:numPr>
          <w:ilvl w:val="0"/>
          <w:numId w:val="13"/>
        </w:numPr>
        <w:rPr>
          <w:color w:val="auto"/>
        </w:rPr>
      </w:pPr>
      <w:r w:rsidRPr="00E5567F">
        <w:rPr>
          <w:color w:val="auto"/>
        </w:rPr>
        <w:t>Nutrition cards</w:t>
      </w:r>
    </w:p>
    <w:p w14:paraId="06047802" w14:textId="74A08815" w:rsidR="005640F4" w:rsidRPr="00E5567F" w:rsidRDefault="005640F4" w:rsidP="00E5567F">
      <w:pPr>
        <w:pStyle w:val="ListParagraph"/>
        <w:numPr>
          <w:ilvl w:val="0"/>
          <w:numId w:val="13"/>
        </w:numPr>
        <w:rPr>
          <w:color w:val="auto"/>
        </w:rPr>
      </w:pPr>
      <w:r w:rsidRPr="00E5567F">
        <w:rPr>
          <w:color w:val="auto"/>
        </w:rPr>
        <w:t>Member appreciation events</w:t>
      </w:r>
      <w:r w:rsidR="005A489B">
        <w:rPr>
          <w:color w:val="auto"/>
        </w:rPr>
        <w:t xml:space="preserve"> on the farm</w:t>
      </w:r>
    </w:p>
    <w:p w14:paraId="1D9A4734" w14:textId="77777777" w:rsidR="00FC5613" w:rsidRDefault="00FC5613" w:rsidP="00DA330B">
      <w:pPr>
        <w:rPr>
          <w:color w:val="auto"/>
        </w:rPr>
      </w:pPr>
    </w:p>
    <w:p w14:paraId="11E0FF97" w14:textId="77777777" w:rsidR="008944D1" w:rsidRDefault="008944D1" w:rsidP="00DA330B">
      <w:pPr>
        <w:rPr>
          <w:color w:val="auto"/>
        </w:rPr>
      </w:pPr>
    </w:p>
    <w:p w14:paraId="1AE53335" w14:textId="77777777" w:rsidR="005C1905" w:rsidRDefault="005C1905" w:rsidP="00DA330B">
      <w:pPr>
        <w:rPr>
          <w:b/>
          <w:bCs/>
          <w:color w:val="auto"/>
          <w:sz w:val="44"/>
          <w:szCs w:val="44"/>
        </w:rPr>
      </w:pPr>
    </w:p>
    <w:p w14:paraId="64A4EAB5" w14:textId="77777777" w:rsidR="005C1905" w:rsidRDefault="005C1905" w:rsidP="00DA330B">
      <w:pPr>
        <w:rPr>
          <w:b/>
          <w:bCs/>
          <w:color w:val="auto"/>
          <w:sz w:val="44"/>
          <w:szCs w:val="44"/>
        </w:rPr>
      </w:pPr>
    </w:p>
    <w:p w14:paraId="447800E8" w14:textId="77777777" w:rsidR="005C1905" w:rsidRDefault="005C1905" w:rsidP="00DA330B">
      <w:pPr>
        <w:rPr>
          <w:b/>
          <w:bCs/>
          <w:color w:val="auto"/>
          <w:sz w:val="44"/>
          <w:szCs w:val="44"/>
        </w:rPr>
      </w:pPr>
    </w:p>
    <w:p w14:paraId="681DD084" w14:textId="77777777" w:rsidR="005C1905" w:rsidRDefault="005C1905" w:rsidP="00DA330B">
      <w:pPr>
        <w:rPr>
          <w:b/>
          <w:bCs/>
          <w:color w:val="auto"/>
          <w:sz w:val="44"/>
          <w:szCs w:val="44"/>
        </w:rPr>
      </w:pPr>
    </w:p>
    <w:p w14:paraId="43C69DAC" w14:textId="77777777" w:rsidR="005C1905" w:rsidRDefault="005C1905" w:rsidP="00DA330B">
      <w:pPr>
        <w:rPr>
          <w:b/>
          <w:bCs/>
          <w:color w:val="auto"/>
          <w:sz w:val="44"/>
          <w:szCs w:val="44"/>
        </w:rPr>
      </w:pPr>
    </w:p>
    <w:p w14:paraId="2EB332B9" w14:textId="77777777" w:rsidR="005C1905" w:rsidRDefault="005C1905" w:rsidP="00DA330B">
      <w:pPr>
        <w:rPr>
          <w:b/>
          <w:bCs/>
          <w:color w:val="auto"/>
          <w:sz w:val="44"/>
          <w:szCs w:val="44"/>
        </w:rPr>
      </w:pPr>
    </w:p>
    <w:p w14:paraId="7A615324" w14:textId="77777777" w:rsidR="00A01D96" w:rsidRDefault="00A01D96" w:rsidP="00DA330B">
      <w:pPr>
        <w:rPr>
          <w:b/>
          <w:bCs/>
          <w:color w:val="auto"/>
          <w:sz w:val="44"/>
          <w:szCs w:val="44"/>
        </w:rPr>
      </w:pPr>
    </w:p>
    <w:p w14:paraId="46051464" w14:textId="238D2F6E" w:rsidR="00DA330B" w:rsidRPr="005A489B" w:rsidRDefault="00DA330B" w:rsidP="00DA330B">
      <w:pPr>
        <w:rPr>
          <w:b/>
          <w:bCs/>
          <w:color w:val="auto"/>
          <w:sz w:val="44"/>
          <w:szCs w:val="44"/>
        </w:rPr>
      </w:pPr>
      <w:r w:rsidRPr="005A489B">
        <w:rPr>
          <w:b/>
          <w:bCs/>
          <w:color w:val="auto"/>
          <w:sz w:val="44"/>
          <w:szCs w:val="44"/>
        </w:rPr>
        <w:lastRenderedPageBreak/>
        <w:t>Market Potential</w:t>
      </w:r>
    </w:p>
    <w:p w14:paraId="35C2DB51" w14:textId="77777777" w:rsidR="00196BB2" w:rsidRDefault="00FC5613" w:rsidP="00DA330B">
      <w:pPr>
        <w:rPr>
          <w:color w:val="auto"/>
        </w:rPr>
      </w:pPr>
      <w:r w:rsidRPr="00DA330B">
        <w:rPr>
          <w:color w:val="auto"/>
        </w:rPr>
        <w:t xml:space="preserve">With </w:t>
      </w:r>
      <w:r w:rsidR="00EC1B4B">
        <w:rPr>
          <w:color w:val="auto"/>
        </w:rPr>
        <w:t xml:space="preserve">an impressive </w:t>
      </w:r>
      <w:r w:rsidR="00196BB2">
        <w:rPr>
          <w:color w:val="auto"/>
        </w:rPr>
        <w:t>number of g</w:t>
      </w:r>
      <w:r w:rsidR="00EC1B4B">
        <w:rPr>
          <w:color w:val="auto"/>
        </w:rPr>
        <w:t xml:space="preserve">rowing days, </w:t>
      </w:r>
      <w:r w:rsidRPr="00DA330B">
        <w:rPr>
          <w:color w:val="auto"/>
        </w:rPr>
        <w:t>production timing and season extension</w:t>
      </w:r>
      <w:r>
        <w:rPr>
          <w:color w:val="auto"/>
        </w:rPr>
        <w:t xml:space="preserve"> strategies </w:t>
      </w:r>
      <w:r w:rsidR="00EC1B4B">
        <w:rPr>
          <w:color w:val="auto"/>
        </w:rPr>
        <w:t>can provide 9-10 months of growing</w:t>
      </w:r>
      <w:r>
        <w:rPr>
          <w:color w:val="auto"/>
        </w:rPr>
        <w:t xml:space="preserve">.  </w:t>
      </w:r>
    </w:p>
    <w:p w14:paraId="1F7CDD58" w14:textId="77777777" w:rsidR="00196BB2" w:rsidRDefault="00196BB2" w:rsidP="00DA330B">
      <w:pPr>
        <w:rPr>
          <w:color w:val="auto"/>
        </w:rPr>
      </w:pPr>
    </w:p>
    <w:p w14:paraId="1E00B870" w14:textId="0F648CDE" w:rsidR="00D75EFE" w:rsidRDefault="00FC5613" w:rsidP="00DA330B">
      <w:pPr>
        <w:rPr>
          <w:color w:val="auto"/>
        </w:rPr>
      </w:pPr>
      <w:r>
        <w:rPr>
          <w:color w:val="auto"/>
        </w:rPr>
        <w:t xml:space="preserve">Communication with customers will be accomplished through a dedicated customer service phone line, </w:t>
      </w:r>
      <w:r w:rsidR="00D75EFE">
        <w:rPr>
          <w:color w:val="auto"/>
        </w:rPr>
        <w:t>Zilch</w:t>
      </w:r>
      <w:r w:rsidR="00F21D0B">
        <w:rPr>
          <w:color w:val="auto"/>
        </w:rPr>
        <w:t>’s</w:t>
      </w:r>
      <w:r w:rsidR="00D75EFE">
        <w:rPr>
          <w:color w:val="auto"/>
        </w:rPr>
        <w:t xml:space="preserve"> </w:t>
      </w:r>
      <w:r>
        <w:rPr>
          <w:color w:val="auto"/>
        </w:rPr>
        <w:t xml:space="preserve">website, and email.  </w:t>
      </w:r>
    </w:p>
    <w:p w14:paraId="16F5ADA8" w14:textId="77777777" w:rsidR="00D75EFE" w:rsidRDefault="00D75EFE" w:rsidP="00DA330B">
      <w:pPr>
        <w:rPr>
          <w:color w:val="auto"/>
        </w:rPr>
      </w:pPr>
    </w:p>
    <w:p w14:paraId="6A69F04C" w14:textId="64715120" w:rsidR="00DA330B" w:rsidRDefault="00FC5613" w:rsidP="00DA330B">
      <w:pPr>
        <w:rPr>
          <w:color w:val="auto"/>
        </w:rPr>
      </w:pPr>
      <w:r>
        <w:rPr>
          <w:color w:val="auto"/>
        </w:rPr>
        <w:t>Customers enjoy learning about the vegetables they buy.  This is where Zilch Farm’s commitment to education</w:t>
      </w:r>
      <w:r w:rsidR="0022096E">
        <w:rPr>
          <w:color w:val="auto"/>
        </w:rPr>
        <w:t xml:space="preserve"> is useful.  We are </w:t>
      </w:r>
      <w:r w:rsidR="00DA330B" w:rsidRPr="00DA330B">
        <w:rPr>
          <w:color w:val="auto"/>
        </w:rPr>
        <w:t xml:space="preserve">willing to provide information about their </w:t>
      </w:r>
      <w:r w:rsidR="0022096E">
        <w:rPr>
          <w:color w:val="auto"/>
        </w:rPr>
        <w:t>vegetables</w:t>
      </w:r>
      <w:r w:rsidR="00DA330B" w:rsidRPr="00DA330B">
        <w:rPr>
          <w:color w:val="auto"/>
        </w:rPr>
        <w:t xml:space="preserve"> and production methods </w:t>
      </w:r>
      <w:r w:rsidR="0022096E">
        <w:rPr>
          <w:color w:val="auto"/>
        </w:rPr>
        <w:t>to satisfy custo</w:t>
      </w:r>
      <w:r w:rsidR="00DA330B" w:rsidRPr="00DA330B">
        <w:rPr>
          <w:color w:val="auto"/>
        </w:rPr>
        <w:t>mers</w:t>
      </w:r>
      <w:r w:rsidR="0022096E">
        <w:rPr>
          <w:color w:val="auto"/>
        </w:rPr>
        <w:t>’</w:t>
      </w:r>
      <w:r w:rsidR="00DA330B" w:rsidRPr="00DA330B">
        <w:rPr>
          <w:color w:val="auto"/>
        </w:rPr>
        <w:t xml:space="preserve"> keen interest in where and how their food is grown. </w:t>
      </w:r>
      <w:r w:rsidR="0022096E">
        <w:rPr>
          <w:color w:val="auto"/>
        </w:rPr>
        <w:t>We have the</w:t>
      </w:r>
      <w:r w:rsidR="00DA330B" w:rsidRPr="00DA330B">
        <w:rPr>
          <w:color w:val="auto"/>
        </w:rPr>
        <w:t xml:space="preserve"> aptitude and desire to</w:t>
      </w:r>
      <w:r w:rsidR="00D75EFE">
        <w:rPr>
          <w:color w:val="auto"/>
        </w:rPr>
        <w:t xml:space="preserve"> </w:t>
      </w:r>
      <w:r w:rsidR="00DA330B" w:rsidRPr="00DA330B">
        <w:rPr>
          <w:color w:val="auto"/>
        </w:rPr>
        <w:t>create content for electronic newsletters and email updates, maintain the website and social networking</w:t>
      </w:r>
      <w:r w:rsidR="0022096E">
        <w:rPr>
          <w:color w:val="auto"/>
        </w:rPr>
        <w:t xml:space="preserve"> with Nikki’s and Michaela’s background in</w:t>
      </w:r>
      <w:r w:rsidR="00D75EFE">
        <w:rPr>
          <w:color w:val="auto"/>
        </w:rPr>
        <w:t xml:space="preserve"> graphics, </w:t>
      </w:r>
      <w:r w:rsidR="0022096E">
        <w:rPr>
          <w:color w:val="auto"/>
        </w:rPr>
        <w:t>social media, and web design.  We</w:t>
      </w:r>
      <w:r w:rsidR="00DA330B" w:rsidRPr="00DA330B">
        <w:rPr>
          <w:color w:val="auto"/>
        </w:rPr>
        <w:t xml:space="preserve"> are personable, enjoy talking to customers</w:t>
      </w:r>
      <w:r w:rsidR="00D75EFE">
        <w:rPr>
          <w:color w:val="auto"/>
        </w:rPr>
        <w:t>,</w:t>
      </w:r>
      <w:r w:rsidR="00DA330B" w:rsidRPr="00DA330B">
        <w:rPr>
          <w:color w:val="auto"/>
        </w:rPr>
        <w:t xml:space="preserve"> and</w:t>
      </w:r>
      <w:r w:rsidR="0022096E">
        <w:rPr>
          <w:color w:val="auto"/>
        </w:rPr>
        <w:t xml:space="preserve"> </w:t>
      </w:r>
      <w:r w:rsidR="00DA330B" w:rsidRPr="00DA330B">
        <w:rPr>
          <w:color w:val="auto"/>
        </w:rPr>
        <w:t>can provide excellent customer service.</w:t>
      </w:r>
    </w:p>
    <w:p w14:paraId="1C318F31" w14:textId="77777777" w:rsidR="0022096E" w:rsidRPr="00DA330B" w:rsidRDefault="0022096E" w:rsidP="00DA330B">
      <w:pPr>
        <w:rPr>
          <w:color w:val="auto"/>
        </w:rPr>
      </w:pPr>
    </w:p>
    <w:p w14:paraId="28A4085C" w14:textId="77777777" w:rsidR="005B3753" w:rsidRPr="00DA330B" w:rsidRDefault="005B3753" w:rsidP="00DA330B">
      <w:pPr>
        <w:rPr>
          <w:color w:val="auto"/>
        </w:rPr>
      </w:pPr>
    </w:p>
    <w:p w14:paraId="472DA421" w14:textId="7F5CCFE4" w:rsidR="00DA330B" w:rsidRPr="005B3753" w:rsidRDefault="00DA330B" w:rsidP="00DA330B">
      <w:pPr>
        <w:rPr>
          <w:b/>
          <w:bCs/>
          <w:color w:val="auto"/>
          <w:sz w:val="44"/>
          <w:szCs w:val="44"/>
        </w:rPr>
      </w:pPr>
      <w:r w:rsidRPr="005B3753">
        <w:rPr>
          <w:b/>
          <w:bCs/>
          <w:color w:val="auto"/>
          <w:sz w:val="44"/>
          <w:szCs w:val="44"/>
        </w:rPr>
        <w:t>Promotion</w:t>
      </w:r>
      <w:r w:rsidR="008919BE">
        <w:rPr>
          <w:b/>
          <w:bCs/>
          <w:color w:val="auto"/>
          <w:sz w:val="44"/>
          <w:szCs w:val="44"/>
        </w:rPr>
        <w:t>/Marketing</w:t>
      </w:r>
    </w:p>
    <w:p w14:paraId="0667116A" w14:textId="6B4351A3" w:rsidR="00DA330B" w:rsidRPr="00DA330B" w:rsidRDefault="00DA330B" w:rsidP="00DA330B">
      <w:pPr>
        <w:rPr>
          <w:color w:val="auto"/>
        </w:rPr>
      </w:pPr>
      <w:r w:rsidRPr="00DA330B">
        <w:rPr>
          <w:color w:val="auto"/>
        </w:rPr>
        <w:t>Promotional efforts will target new customers interested in establishing a relationship with the farmer who is</w:t>
      </w:r>
      <w:r w:rsidR="005640F4">
        <w:rPr>
          <w:color w:val="auto"/>
        </w:rPr>
        <w:t xml:space="preserve"> </w:t>
      </w:r>
      <w:r w:rsidRPr="00DA330B">
        <w:rPr>
          <w:color w:val="auto"/>
        </w:rPr>
        <w:t>growing their food. Proximity is a critical factor for marketing a CSA in a rural community, and although there is</w:t>
      </w:r>
    </w:p>
    <w:p w14:paraId="13046AE0" w14:textId="5B47E581" w:rsidR="005640F4" w:rsidRDefault="00DA330B" w:rsidP="00DA330B">
      <w:pPr>
        <w:rPr>
          <w:color w:val="auto"/>
        </w:rPr>
      </w:pPr>
      <w:r w:rsidRPr="00DA330B">
        <w:rPr>
          <w:color w:val="auto"/>
        </w:rPr>
        <w:t>less in-season time required to market their CSA to new members, it does require intensive marketing time</w:t>
      </w:r>
      <w:r w:rsidR="005640F4">
        <w:rPr>
          <w:color w:val="auto"/>
        </w:rPr>
        <w:t xml:space="preserve"> </w:t>
      </w:r>
      <w:r w:rsidRPr="00DA330B">
        <w:rPr>
          <w:color w:val="auto"/>
        </w:rPr>
        <w:t>out-of-season</w:t>
      </w:r>
      <w:r w:rsidR="008919BE">
        <w:rPr>
          <w:color w:val="auto"/>
        </w:rPr>
        <w:t xml:space="preserve"> (December – February).</w:t>
      </w:r>
    </w:p>
    <w:p w14:paraId="64FB8575" w14:textId="77777777" w:rsidR="008919BE" w:rsidRDefault="008919BE" w:rsidP="00DA330B">
      <w:pPr>
        <w:rPr>
          <w:color w:val="auto"/>
        </w:rPr>
      </w:pPr>
    </w:p>
    <w:p w14:paraId="7E04ED05" w14:textId="250710DB" w:rsidR="00DA330B" w:rsidRDefault="005640F4" w:rsidP="00DA330B">
      <w:pPr>
        <w:rPr>
          <w:color w:val="auto"/>
        </w:rPr>
      </w:pPr>
      <w:r>
        <w:rPr>
          <w:color w:val="auto"/>
        </w:rPr>
        <w:t xml:space="preserve">Zilch will </w:t>
      </w:r>
      <w:r w:rsidR="00DA330B" w:rsidRPr="00DA330B">
        <w:rPr>
          <w:color w:val="auto"/>
        </w:rPr>
        <w:t>establish local key partnerships to help promote</w:t>
      </w:r>
      <w:r>
        <w:rPr>
          <w:color w:val="auto"/>
        </w:rPr>
        <w:t xml:space="preserve"> the business</w:t>
      </w:r>
      <w:r w:rsidR="00DA330B" w:rsidRPr="00DA330B">
        <w:rPr>
          <w:color w:val="auto"/>
        </w:rPr>
        <w:t>, such as local cafes and restaurants, the food co-op, and area</w:t>
      </w:r>
      <w:r>
        <w:rPr>
          <w:color w:val="auto"/>
        </w:rPr>
        <w:t xml:space="preserve"> </w:t>
      </w:r>
      <w:r w:rsidR="00DA330B" w:rsidRPr="00DA330B">
        <w:rPr>
          <w:color w:val="auto"/>
        </w:rPr>
        <w:t xml:space="preserve">businesses that support local farms and economies. Strategies </w:t>
      </w:r>
      <w:r w:rsidR="00196BB2">
        <w:rPr>
          <w:color w:val="auto"/>
        </w:rPr>
        <w:t xml:space="preserve">include </w:t>
      </w:r>
      <w:r w:rsidR="00DA330B" w:rsidRPr="00DA330B">
        <w:rPr>
          <w:color w:val="auto"/>
        </w:rPr>
        <w:t xml:space="preserve">maintaining an online presence through the </w:t>
      </w:r>
      <w:r>
        <w:rPr>
          <w:color w:val="auto"/>
        </w:rPr>
        <w:t xml:space="preserve">Zilch </w:t>
      </w:r>
      <w:r w:rsidR="00DA330B" w:rsidRPr="00DA330B">
        <w:rPr>
          <w:color w:val="auto"/>
        </w:rPr>
        <w:t>website and social media</w:t>
      </w:r>
      <w:r>
        <w:rPr>
          <w:color w:val="auto"/>
        </w:rPr>
        <w:t xml:space="preserve"> outlets, </w:t>
      </w:r>
      <w:r w:rsidR="00DA330B" w:rsidRPr="00DA330B">
        <w:rPr>
          <w:color w:val="auto"/>
        </w:rPr>
        <w:t xml:space="preserve">attending local events and fairs, </w:t>
      </w:r>
      <w:r w:rsidR="00196BB2">
        <w:rPr>
          <w:color w:val="auto"/>
        </w:rPr>
        <w:t xml:space="preserve">selling at farmer’s markets, </w:t>
      </w:r>
      <w:r w:rsidR="00DA330B" w:rsidRPr="00DA330B">
        <w:rPr>
          <w:color w:val="auto"/>
        </w:rPr>
        <w:t>and word-of-mouth will all be employed to attract new members.</w:t>
      </w:r>
    </w:p>
    <w:p w14:paraId="1B1E74F5" w14:textId="7A7994D8" w:rsidR="00196BB2" w:rsidRDefault="00196BB2" w:rsidP="00DA330B">
      <w:pPr>
        <w:rPr>
          <w:color w:val="auto"/>
        </w:rPr>
      </w:pPr>
    </w:p>
    <w:p w14:paraId="25502B5D" w14:textId="0F9C633C" w:rsidR="00196BB2" w:rsidRDefault="00196BB2" w:rsidP="00DA330B">
      <w:pPr>
        <w:rPr>
          <w:color w:val="auto"/>
        </w:rPr>
      </w:pPr>
    </w:p>
    <w:p w14:paraId="7D979D1B" w14:textId="3C730A5F" w:rsidR="00196BB2" w:rsidRDefault="00196BB2" w:rsidP="00DA330B">
      <w:pPr>
        <w:rPr>
          <w:color w:val="auto"/>
        </w:rPr>
      </w:pPr>
    </w:p>
    <w:p w14:paraId="2461B834" w14:textId="53E466A0" w:rsidR="00196BB2" w:rsidRDefault="00196BB2" w:rsidP="00DA330B">
      <w:pPr>
        <w:rPr>
          <w:color w:val="auto"/>
        </w:rPr>
      </w:pPr>
    </w:p>
    <w:p w14:paraId="7C41E9C1" w14:textId="77777777" w:rsidR="00196BB2" w:rsidRDefault="00196BB2" w:rsidP="00DA330B">
      <w:pPr>
        <w:rPr>
          <w:color w:val="auto"/>
        </w:rPr>
      </w:pPr>
    </w:p>
    <w:p w14:paraId="253C8EAD" w14:textId="77777777" w:rsidR="005640F4" w:rsidRDefault="005640F4" w:rsidP="00DA330B">
      <w:pPr>
        <w:rPr>
          <w:color w:val="auto"/>
        </w:rPr>
      </w:pPr>
    </w:p>
    <w:p w14:paraId="323744FF" w14:textId="77777777" w:rsidR="005640F4" w:rsidRDefault="005640F4" w:rsidP="00DA330B">
      <w:pPr>
        <w:rPr>
          <w:color w:val="auto"/>
        </w:rPr>
      </w:pPr>
      <w:r>
        <w:rPr>
          <w:color w:val="auto"/>
        </w:rPr>
        <w:lastRenderedPageBreak/>
        <w:t>We</w:t>
      </w:r>
      <w:r w:rsidR="00DA330B" w:rsidRPr="00DA330B">
        <w:rPr>
          <w:color w:val="auto"/>
        </w:rPr>
        <w:t xml:space="preserve"> find value in building relationships and loyalty with their members not only to maintain high</w:t>
      </w:r>
      <w:r>
        <w:rPr>
          <w:color w:val="auto"/>
        </w:rPr>
        <w:t xml:space="preserve"> </w:t>
      </w:r>
      <w:r w:rsidR="00DA330B" w:rsidRPr="00DA330B">
        <w:rPr>
          <w:color w:val="auto"/>
        </w:rPr>
        <w:t xml:space="preserve">retention rates, but also as an opportunity to build community connection. </w:t>
      </w:r>
      <w:r>
        <w:rPr>
          <w:color w:val="auto"/>
        </w:rPr>
        <w:t>We</w:t>
      </w:r>
      <w:r w:rsidR="00DA330B" w:rsidRPr="00DA330B">
        <w:rPr>
          <w:color w:val="auto"/>
        </w:rPr>
        <w:t xml:space="preserve"> wish to establish these</w:t>
      </w:r>
      <w:r>
        <w:rPr>
          <w:color w:val="auto"/>
        </w:rPr>
        <w:t xml:space="preserve"> </w:t>
      </w:r>
      <w:r w:rsidR="00DA330B" w:rsidRPr="00DA330B">
        <w:rPr>
          <w:color w:val="auto"/>
        </w:rPr>
        <w:t>relationships through personal or face-to-face customer channels.</w:t>
      </w:r>
    </w:p>
    <w:p w14:paraId="0514EB7B" w14:textId="77777777" w:rsidR="005640F4" w:rsidRDefault="005640F4" w:rsidP="00DA330B">
      <w:pPr>
        <w:rPr>
          <w:color w:val="auto"/>
        </w:rPr>
      </w:pPr>
    </w:p>
    <w:p w14:paraId="72ECFE2F" w14:textId="703C7F2B" w:rsidR="005640F4" w:rsidRDefault="00DA330B" w:rsidP="00DA330B">
      <w:pPr>
        <w:rPr>
          <w:color w:val="auto"/>
        </w:rPr>
      </w:pPr>
      <w:r w:rsidRPr="00DA330B">
        <w:rPr>
          <w:color w:val="auto"/>
        </w:rPr>
        <w:t xml:space="preserve">In season, </w:t>
      </w:r>
      <w:r w:rsidR="005640F4">
        <w:rPr>
          <w:color w:val="auto"/>
        </w:rPr>
        <w:t xml:space="preserve">Zilch </w:t>
      </w:r>
      <w:r w:rsidRPr="00DA330B">
        <w:rPr>
          <w:color w:val="auto"/>
        </w:rPr>
        <w:t>will continue to</w:t>
      </w:r>
      <w:r w:rsidR="005640F4">
        <w:rPr>
          <w:color w:val="auto"/>
        </w:rPr>
        <w:t xml:space="preserve"> </w:t>
      </w:r>
      <w:r w:rsidRPr="00DA330B">
        <w:rPr>
          <w:color w:val="auto"/>
        </w:rPr>
        <w:t>leverage marketing time by having customers pick up shares at the farmers market and farm stand where they will</w:t>
      </w:r>
      <w:r w:rsidR="005640F4">
        <w:rPr>
          <w:color w:val="auto"/>
        </w:rPr>
        <w:t xml:space="preserve"> </w:t>
      </w:r>
      <w:r w:rsidRPr="00DA330B">
        <w:rPr>
          <w:color w:val="auto"/>
        </w:rPr>
        <w:t xml:space="preserve">already be marketing additional products. </w:t>
      </w:r>
      <w:r w:rsidR="005640F4">
        <w:rPr>
          <w:color w:val="auto"/>
        </w:rPr>
        <w:t>We</w:t>
      </w:r>
      <w:r w:rsidRPr="00DA330B">
        <w:rPr>
          <w:color w:val="auto"/>
        </w:rPr>
        <w:t xml:space="preserve"> will host member appreciation events to help build a committed</w:t>
      </w:r>
      <w:r w:rsidR="005640F4">
        <w:rPr>
          <w:color w:val="auto"/>
        </w:rPr>
        <w:t xml:space="preserve"> </w:t>
      </w:r>
      <w:r w:rsidRPr="00DA330B">
        <w:rPr>
          <w:color w:val="auto"/>
        </w:rPr>
        <w:t xml:space="preserve">membership and direct connection to the farm. </w:t>
      </w:r>
    </w:p>
    <w:p w14:paraId="5BE797BF" w14:textId="5EB54F6E" w:rsidR="008919BE" w:rsidRDefault="008919BE" w:rsidP="00DA330B">
      <w:pPr>
        <w:rPr>
          <w:color w:val="auto"/>
        </w:rPr>
      </w:pPr>
    </w:p>
    <w:p w14:paraId="1CF5BB6A" w14:textId="0621110E" w:rsidR="00DA330B" w:rsidRPr="005640F4" w:rsidRDefault="00DA330B" w:rsidP="00DA330B">
      <w:pPr>
        <w:rPr>
          <w:b/>
          <w:bCs/>
          <w:color w:val="auto"/>
          <w:sz w:val="44"/>
          <w:szCs w:val="44"/>
        </w:rPr>
      </w:pPr>
      <w:r w:rsidRPr="005640F4">
        <w:rPr>
          <w:b/>
          <w:bCs/>
          <w:color w:val="auto"/>
          <w:sz w:val="44"/>
          <w:szCs w:val="44"/>
        </w:rPr>
        <w:t>Management</w:t>
      </w:r>
    </w:p>
    <w:p w14:paraId="1A23837D" w14:textId="018291FD" w:rsidR="00DA330B" w:rsidRPr="00DA330B" w:rsidRDefault="005640F4" w:rsidP="00DA330B">
      <w:pPr>
        <w:rPr>
          <w:color w:val="auto"/>
        </w:rPr>
      </w:pPr>
      <w:r>
        <w:rPr>
          <w:color w:val="auto"/>
        </w:rPr>
        <w:t xml:space="preserve">Angee has the bulk of </w:t>
      </w:r>
      <w:r w:rsidR="00DA330B" w:rsidRPr="00DA330B">
        <w:rPr>
          <w:color w:val="auto"/>
        </w:rPr>
        <w:t>experience in farm business management and diversified,</w:t>
      </w:r>
    </w:p>
    <w:p w14:paraId="5F780BCE" w14:textId="2F4425AC" w:rsidR="00DA330B" w:rsidRDefault="00DA330B" w:rsidP="005640F4">
      <w:pPr>
        <w:rPr>
          <w:color w:val="auto"/>
        </w:rPr>
      </w:pPr>
      <w:r w:rsidRPr="00DA330B">
        <w:rPr>
          <w:color w:val="auto"/>
        </w:rPr>
        <w:t>organic vegetable production</w:t>
      </w:r>
      <w:r w:rsidR="005640F4">
        <w:rPr>
          <w:color w:val="auto"/>
        </w:rPr>
        <w:t xml:space="preserve"> having run a small </w:t>
      </w:r>
      <w:r w:rsidR="008919BE">
        <w:rPr>
          <w:color w:val="auto"/>
        </w:rPr>
        <w:t>market garden</w:t>
      </w:r>
      <w:r w:rsidR="005640F4">
        <w:rPr>
          <w:color w:val="auto"/>
        </w:rPr>
        <w:t xml:space="preserve"> for three years in Pennsylvania and a small plot in Texas.  She is skilled in </w:t>
      </w:r>
      <w:r w:rsidR="005640F4" w:rsidRPr="00DA330B">
        <w:rPr>
          <w:color w:val="auto"/>
        </w:rPr>
        <w:t>crop planning, field and greenhouse production, cultivation, harvest</w:t>
      </w:r>
      <w:r w:rsidR="005640F4">
        <w:rPr>
          <w:color w:val="auto"/>
        </w:rPr>
        <w:t>ing</w:t>
      </w:r>
      <w:r w:rsidR="005640F4" w:rsidRPr="00DA330B">
        <w:rPr>
          <w:color w:val="auto"/>
        </w:rPr>
        <w:t>,</w:t>
      </w:r>
      <w:r w:rsidR="005640F4">
        <w:rPr>
          <w:color w:val="auto"/>
        </w:rPr>
        <w:t xml:space="preserve"> </w:t>
      </w:r>
      <w:r w:rsidR="005640F4" w:rsidRPr="00DA330B">
        <w:rPr>
          <w:color w:val="auto"/>
        </w:rPr>
        <w:t>and processing.</w:t>
      </w:r>
    </w:p>
    <w:p w14:paraId="49A6EA2C" w14:textId="77777777" w:rsidR="005640F4" w:rsidRDefault="005640F4" w:rsidP="00DA330B">
      <w:pPr>
        <w:rPr>
          <w:color w:val="auto"/>
        </w:rPr>
      </w:pPr>
    </w:p>
    <w:p w14:paraId="2E8B6D5A" w14:textId="738B998B" w:rsidR="005640F4" w:rsidRDefault="005640F4" w:rsidP="00DA330B">
      <w:pPr>
        <w:rPr>
          <w:color w:val="auto"/>
        </w:rPr>
      </w:pPr>
      <w:r>
        <w:rPr>
          <w:color w:val="auto"/>
        </w:rPr>
        <w:t>Nikki is a social media manager and digital editor with experience in creating websites</w:t>
      </w:r>
      <w:r w:rsidR="00F21D0B">
        <w:rPr>
          <w:color w:val="auto"/>
        </w:rPr>
        <w:t xml:space="preserve"> and promotional videos.</w:t>
      </w:r>
    </w:p>
    <w:p w14:paraId="268E38CD" w14:textId="77777777" w:rsidR="005640F4" w:rsidRDefault="005640F4" w:rsidP="00DA330B">
      <w:pPr>
        <w:rPr>
          <w:color w:val="auto"/>
        </w:rPr>
      </w:pPr>
    </w:p>
    <w:p w14:paraId="2276E8DB" w14:textId="379D5C13" w:rsidR="005640F4" w:rsidRDefault="005640F4" w:rsidP="00DA330B">
      <w:pPr>
        <w:rPr>
          <w:color w:val="auto"/>
        </w:rPr>
      </w:pPr>
      <w:r>
        <w:rPr>
          <w:color w:val="auto"/>
        </w:rPr>
        <w:t>Michaela is a skilled graphics designer and avid outdoors-woman</w:t>
      </w:r>
      <w:r w:rsidR="00F21D0B">
        <w:rPr>
          <w:color w:val="auto"/>
        </w:rPr>
        <w:t xml:space="preserve"> with experience in handling animals.</w:t>
      </w:r>
    </w:p>
    <w:p w14:paraId="2FCB237B" w14:textId="77777777" w:rsidR="005640F4" w:rsidRDefault="005640F4" w:rsidP="00DA330B">
      <w:pPr>
        <w:rPr>
          <w:color w:val="auto"/>
        </w:rPr>
      </w:pPr>
    </w:p>
    <w:p w14:paraId="23E9CDDE" w14:textId="77777777" w:rsidR="00DA330B" w:rsidRPr="00DA330B" w:rsidRDefault="00DA330B" w:rsidP="00DA330B">
      <w:pPr>
        <w:rPr>
          <w:color w:val="auto"/>
        </w:rPr>
      </w:pPr>
      <w:r w:rsidRPr="00DA330B">
        <w:rPr>
          <w:color w:val="auto"/>
        </w:rPr>
        <w:t>Strengths</w:t>
      </w:r>
    </w:p>
    <w:p w14:paraId="5B8B776B" w14:textId="443DE65A" w:rsidR="00DA330B" w:rsidRPr="00DA330B" w:rsidRDefault="00DA330B" w:rsidP="00DA330B">
      <w:pPr>
        <w:rPr>
          <w:color w:val="auto"/>
        </w:rPr>
      </w:pPr>
      <w:r w:rsidRPr="00DA330B">
        <w:rPr>
          <w:color w:val="auto"/>
        </w:rPr>
        <w:t xml:space="preserve">● </w:t>
      </w:r>
      <w:r w:rsidR="005640F4">
        <w:rPr>
          <w:color w:val="auto"/>
        </w:rPr>
        <w:t>5</w:t>
      </w:r>
      <w:r w:rsidRPr="00DA330B">
        <w:rPr>
          <w:color w:val="auto"/>
        </w:rPr>
        <w:t xml:space="preserve">+ </w:t>
      </w:r>
      <w:r w:rsidR="00196BB2" w:rsidRPr="00DA330B">
        <w:rPr>
          <w:color w:val="auto"/>
        </w:rPr>
        <w:t>years’ experience</w:t>
      </w:r>
      <w:r w:rsidRPr="00DA330B">
        <w:rPr>
          <w:color w:val="auto"/>
        </w:rPr>
        <w:t xml:space="preserve"> growing high-quality, organic vegetables</w:t>
      </w:r>
    </w:p>
    <w:p w14:paraId="10711F70" w14:textId="3C38C901" w:rsidR="00DA330B" w:rsidRPr="00DA330B" w:rsidRDefault="00DA330B" w:rsidP="00DA330B">
      <w:pPr>
        <w:rPr>
          <w:color w:val="auto"/>
        </w:rPr>
      </w:pPr>
      <w:r w:rsidRPr="00DA330B">
        <w:rPr>
          <w:color w:val="auto"/>
        </w:rPr>
        <w:t>● Skilled at networking</w:t>
      </w:r>
      <w:r w:rsidR="00F21D0B">
        <w:rPr>
          <w:color w:val="auto"/>
        </w:rPr>
        <w:t>, advertising</w:t>
      </w:r>
      <w:r w:rsidRPr="00DA330B">
        <w:rPr>
          <w:color w:val="auto"/>
        </w:rPr>
        <w:t xml:space="preserve"> and making personal connections</w:t>
      </w:r>
    </w:p>
    <w:p w14:paraId="62B1C241" w14:textId="260F6D12" w:rsidR="00DA330B" w:rsidRPr="00DA330B" w:rsidRDefault="00DA330B" w:rsidP="00DA330B">
      <w:pPr>
        <w:rPr>
          <w:color w:val="auto"/>
        </w:rPr>
      </w:pPr>
      <w:r w:rsidRPr="00DA330B">
        <w:rPr>
          <w:color w:val="auto"/>
        </w:rPr>
        <w:t xml:space="preserve">● </w:t>
      </w:r>
      <w:r w:rsidR="008919BE">
        <w:rPr>
          <w:color w:val="auto"/>
        </w:rPr>
        <w:t xml:space="preserve">Financial </w:t>
      </w:r>
      <w:r w:rsidRPr="00DA330B">
        <w:rPr>
          <w:color w:val="auto"/>
        </w:rPr>
        <w:t>Security with off-farm income and benefits</w:t>
      </w:r>
    </w:p>
    <w:p w14:paraId="416124BB" w14:textId="77777777" w:rsidR="005640F4" w:rsidRDefault="005640F4" w:rsidP="00DA330B">
      <w:pPr>
        <w:rPr>
          <w:color w:val="auto"/>
        </w:rPr>
      </w:pPr>
    </w:p>
    <w:p w14:paraId="5ACB5091" w14:textId="77777777" w:rsidR="00DA330B" w:rsidRPr="00DA330B" w:rsidRDefault="00DA330B" w:rsidP="00DA330B">
      <w:pPr>
        <w:rPr>
          <w:color w:val="auto"/>
        </w:rPr>
      </w:pPr>
      <w:r w:rsidRPr="00DA330B">
        <w:rPr>
          <w:color w:val="auto"/>
        </w:rPr>
        <w:t>Opportunities</w:t>
      </w:r>
    </w:p>
    <w:p w14:paraId="2D0F457B" w14:textId="77777777" w:rsidR="00DA330B" w:rsidRPr="00DA330B" w:rsidRDefault="00DA330B" w:rsidP="00DA330B">
      <w:pPr>
        <w:rPr>
          <w:color w:val="auto"/>
        </w:rPr>
      </w:pPr>
      <w:r w:rsidRPr="00DA330B">
        <w:rPr>
          <w:color w:val="auto"/>
        </w:rPr>
        <w:t>● Niche crops and value-added potential</w:t>
      </w:r>
    </w:p>
    <w:p w14:paraId="3DE93BA0" w14:textId="77777777" w:rsidR="00DA330B" w:rsidRPr="00DA330B" w:rsidRDefault="00DA330B" w:rsidP="00DA330B">
      <w:pPr>
        <w:rPr>
          <w:color w:val="auto"/>
        </w:rPr>
      </w:pPr>
      <w:r w:rsidRPr="00DA330B">
        <w:rPr>
          <w:color w:val="auto"/>
        </w:rPr>
        <w:t>● Exploring new wholesale markets</w:t>
      </w:r>
    </w:p>
    <w:p w14:paraId="35454F26" w14:textId="77777777" w:rsidR="005640F4" w:rsidRDefault="005640F4" w:rsidP="00DA330B">
      <w:pPr>
        <w:rPr>
          <w:color w:val="auto"/>
        </w:rPr>
      </w:pPr>
    </w:p>
    <w:p w14:paraId="425EBAB6" w14:textId="3EFA27F1" w:rsidR="00DA330B" w:rsidRPr="00DA330B" w:rsidRDefault="00DA330B" w:rsidP="00DA330B">
      <w:pPr>
        <w:rPr>
          <w:color w:val="auto"/>
        </w:rPr>
      </w:pPr>
      <w:r w:rsidRPr="00DA330B">
        <w:rPr>
          <w:color w:val="auto"/>
        </w:rPr>
        <w:t>Threats</w:t>
      </w:r>
    </w:p>
    <w:p w14:paraId="08AD6F63" w14:textId="732E024D" w:rsidR="005640F4" w:rsidRDefault="00DA330B" w:rsidP="00DA330B">
      <w:pPr>
        <w:rPr>
          <w:color w:val="auto"/>
        </w:rPr>
      </w:pPr>
      <w:r w:rsidRPr="00DA330B">
        <w:rPr>
          <w:color w:val="auto"/>
        </w:rPr>
        <w:t xml:space="preserve">● </w:t>
      </w:r>
      <w:r w:rsidR="005640F4">
        <w:rPr>
          <w:color w:val="auto"/>
        </w:rPr>
        <w:t>Uncertainty with COVID impact</w:t>
      </w:r>
    </w:p>
    <w:p w14:paraId="11D418B7" w14:textId="77777777" w:rsidR="005640F4" w:rsidRDefault="005640F4" w:rsidP="00DA330B">
      <w:pPr>
        <w:rPr>
          <w:color w:val="auto"/>
        </w:rPr>
      </w:pPr>
    </w:p>
    <w:p w14:paraId="57DA4A23" w14:textId="77777777" w:rsidR="00A01D96" w:rsidRDefault="00A01D96" w:rsidP="00DA330B">
      <w:pPr>
        <w:rPr>
          <w:b/>
          <w:bCs/>
          <w:color w:val="auto"/>
          <w:sz w:val="44"/>
          <w:szCs w:val="44"/>
        </w:rPr>
      </w:pPr>
    </w:p>
    <w:p w14:paraId="7D897A5F" w14:textId="77777777" w:rsidR="00A01D96" w:rsidRDefault="00A01D96" w:rsidP="00DA330B">
      <w:pPr>
        <w:rPr>
          <w:b/>
          <w:bCs/>
          <w:color w:val="auto"/>
          <w:sz w:val="44"/>
          <w:szCs w:val="44"/>
        </w:rPr>
      </w:pPr>
    </w:p>
    <w:p w14:paraId="3241A171" w14:textId="6C5B16E0" w:rsidR="00D632B5" w:rsidRPr="00D632B5" w:rsidRDefault="00D632B5" w:rsidP="00DA330B">
      <w:pPr>
        <w:rPr>
          <w:b/>
          <w:bCs/>
          <w:color w:val="auto"/>
          <w:sz w:val="44"/>
          <w:szCs w:val="44"/>
        </w:rPr>
      </w:pPr>
      <w:r w:rsidRPr="00D632B5">
        <w:rPr>
          <w:b/>
          <w:bCs/>
          <w:color w:val="auto"/>
          <w:sz w:val="44"/>
          <w:szCs w:val="44"/>
        </w:rPr>
        <w:lastRenderedPageBreak/>
        <w:t>SAFETY</w:t>
      </w:r>
    </w:p>
    <w:p w14:paraId="56915D9B" w14:textId="0839377A" w:rsidR="00DA330B" w:rsidRDefault="00D632B5" w:rsidP="00DA330B">
      <w:pPr>
        <w:rPr>
          <w:color w:val="auto"/>
        </w:rPr>
      </w:pPr>
      <w:r>
        <w:rPr>
          <w:color w:val="auto"/>
        </w:rPr>
        <w:t>Zilch Farms</w:t>
      </w:r>
      <w:r w:rsidR="00DA330B" w:rsidRPr="00DA330B">
        <w:rPr>
          <w:color w:val="auto"/>
        </w:rPr>
        <w:t xml:space="preserve"> will focus on efficiency and meeting </w:t>
      </w:r>
      <w:r>
        <w:rPr>
          <w:color w:val="auto"/>
        </w:rPr>
        <w:t xml:space="preserve">local, state, and federal </w:t>
      </w:r>
      <w:r w:rsidR="00DA330B" w:rsidRPr="00DA330B">
        <w:rPr>
          <w:color w:val="auto"/>
        </w:rPr>
        <w:t xml:space="preserve">food safety regulations. </w:t>
      </w:r>
    </w:p>
    <w:p w14:paraId="60EC0EF8" w14:textId="16120470" w:rsidR="00D632B5" w:rsidRDefault="00D632B5" w:rsidP="00DA330B">
      <w:pPr>
        <w:rPr>
          <w:color w:val="auto"/>
        </w:rPr>
      </w:pPr>
    </w:p>
    <w:p w14:paraId="760651D3" w14:textId="29A962FE" w:rsidR="00781609" w:rsidRPr="00923CE8" w:rsidRDefault="000A0D90">
      <w:pPr>
        <w:spacing w:after="200"/>
        <w:rPr>
          <w:b/>
          <w:bCs/>
          <w:color w:val="auto"/>
          <w:sz w:val="44"/>
          <w:szCs w:val="44"/>
        </w:rPr>
      </w:pPr>
      <w:r w:rsidRPr="00923CE8">
        <w:rPr>
          <w:b/>
          <w:bCs/>
          <w:color w:val="auto"/>
          <w:sz w:val="44"/>
          <w:szCs w:val="44"/>
        </w:rPr>
        <w:t>FARM PHILOSOPHY</w:t>
      </w:r>
    </w:p>
    <w:p w14:paraId="65A53438" w14:textId="2E12D5FE" w:rsidR="00781609" w:rsidRDefault="00781609" w:rsidP="00781609">
      <w:pPr>
        <w:pStyle w:val="ListParagraph"/>
        <w:numPr>
          <w:ilvl w:val="0"/>
          <w:numId w:val="11"/>
        </w:numPr>
        <w:spacing w:after="200"/>
        <w:rPr>
          <w:color w:val="auto"/>
        </w:rPr>
      </w:pPr>
      <w:r w:rsidRPr="00781609">
        <w:rPr>
          <w:color w:val="auto"/>
        </w:rPr>
        <w:t>Farms should first be appealing to the eye, then to the palate.</w:t>
      </w:r>
    </w:p>
    <w:p w14:paraId="5E48ECB8" w14:textId="77777777" w:rsidR="00781609" w:rsidRDefault="00781609" w:rsidP="00781609">
      <w:pPr>
        <w:pStyle w:val="ListParagraph"/>
        <w:numPr>
          <w:ilvl w:val="0"/>
          <w:numId w:val="11"/>
        </w:numPr>
        <w:spacing w:after="200"/>
        <w:rPr>
          <w:color w:val="auto"/>
        </w:rPr>
      </w:pPr>
      <w:r>
        <w:rPr>
          <w:color w:val="auto"/>
        </w:rPr>
        <w:t>Fin</w:t>
      </w:r>
      <w:r w:rsidR="00DA330B" w:rsidRPr="00781609">
        <w:rPr>
          <w:color w:val="auto"/>
        </w:rPr>
        <w:t>d a market niche and diversif</w:t>
      </w:r>
      <w:r w:rsidRPr="00781609">
        <w:rPr>
          <w:color w:val="auto"/>
        </w:rPr>
        <w:t>y.</w:t>
      </w:r>
    </w:p>
    <w:p w14:paraId="36D563F0" w14:textId="77777777" w:rsidR="00781609" w:rsidRDefault="00DA330B" w:rsidP="00781609">
      <w:pPr>
        <w:pStyle w:val="ListParagraph"/>
        <w:numPr>
          <w:ilvl w:val="0"/>
          <w:numId w:val="11"/>
        </w:numPr>
        <w:spacing w:after="200"/>
        <w:rPr>
          <w:color w:val="auto"/>
        </w:rPr>
      </w:pPr>
      <w:r w:rsidRPr="00781609">
        <w:rPr>
          <w:color w:val="auto"/>
        </w:rPr>
        <w:t>Pursue highest dollar value per effort opportunities</w:t>
      </w:r>
      <w:r w:rsidR="00781609" w:rsidRPr="00781609">
        <w:rPr>
          <w:color w:val="auto"/>
        </w:rPr>
        <w:t>.</w:t>
      </w:r>
    </w:p>
    <w:p w14:paraId="0AE06301" w14:textId="0D399E6E" w:rsidR="00781609" w:rsidRDefault="00DA330B" w:rsidP="00781609">
      <w:pPr>
        <w:pStyle w:val="ListParagraph"/>
        <w:numPr>
          <w:ilvl w:val="0"/>
          <w:numId w:val="11"/>
        </w:numPr>
        <w:spacing w:after="200"/>
        <w:rPr>
          <w:color w:val="auto"/>
        </w:rPr>
      </w:pPr>
      <w:r w:rsidRPr="00781609">
        <w:rPr>
          <w:color w:val="auto"/>
        </w:rPr>
        <w:t>Evaluate skills and focus on offering products and services in a way</w:t>
      </w:r>
      <w:r w:rsidR="000A0D90">
        <w:rPr>
          <w:color w:val="auto"/>
        </w:rPr>
        <w:t>.</w:t>
      </w:r>
      <w:r w:rsidRPr="00781609">
        <w:rPr>
          <w:color w:val="auto"/>
        </w:rPr>
        <w:t xml:space="preserve"> that will maximize revenue in the short run and build the business and secure revenues in the long run</w:t>
      </w:r>
      <w:r w:rsidR="000A0D90">
        <w:rPr>
          <w:color w:val="auto"/>
        </w:rPr>
        <w:t>.</w:t>
      </w:r>
      <w:r w:rsidRPr="00781609">
        <w:rPr>
          <w:color w:val="auto"/>
        </w:rPr>
        <w:t xml:space="preserve"> </w:t>
      </w:r>
    </w:p>
    <w:p w14:paraId="1A3EF57F" w14:textId="1A6FAB99" w:rsidR="00781609" w:rsidRDefault="00DA330B" w:rsidP="00781609">
      <w:pPr>
        <w:pStyle w:val="ListParagraph"/>
        <w:numPr>
          <w:ilvl w:val="0"/>
          <w:numId w:val="11"/>
        </w:numPr>
        <w:spacing w:after="200"/>
        <w:rPr>
          <w:color w:val="auto"/>
        </w:rPr>
      </w:pPr>
      <w:r w:rsidRPr="00781609">
        <w:rPr>
          <w:color w:val="auto"/>
        </w:rPr>
        <w:t>Establish strategic pricing strategies to maximize short- and long-term revenues, smooth cash flow, and create long-term relationships</w:t>
      </w:r>
      <w:r w:rsidR="000A0D90">
        <w:rPr>
          <w:color w:val="auto"/>
        </w:rPr>
        <w:t>.</w:t>
      </w:r>
      <w:r w:rsidRPr="00781609">
        <w:rPr>
          <w:color w:val="auto"/>
        </w:rPr>
        <w:t xml:space="preserve"> </w:t>
      </w:r>
    </w:p>
    <w:p w14:paraId="58051C24" w14:textId="775BDE64" w:rsidR="00781609" w:rsidRDefault="00DA330B" w:rsidP="00781609">
      <w:pPr>
        <w:pStyle w:val="ListParagraph"/>
        <w:numPr>
          <w:ilvl w:val="0"/>
          <w:numId w:val="11"/>
        </w:numPr>
        <w:spacing w:after="200"/>
        <w:rPr>
          <w:color w:val="auto"/>
        </w:rPr>
      </w:pPr>
      <w:r w:rsidRPr="00781609">
        <w:rPr>
          <w:color w:val="auto"/>
        </w:rPr>
        <w:t>Establish a “feedback loop” to evaluate how goods and services are received (solicit comments on quality</w:t>
      </w:r>
      <w:r w:rsidR="000A0D90">
        <w:rPr>
          <w:color w:val="auto"/>
        </w:rPr>
        <w:t xml:space="preserve">, </w:t>
      </w:r>
      <w:r w:rsidRPr="00781609">
        <w:rPr>
          <w:color w:val="auto"/>
        </w:rPr>
        <w:t>diversity and service)</w:t>
      </w:r>
      <w:r w:rsidR="000A0D90">
        <w:rPr>
          <w:color w:val="auto"/>
        </w:rPr>
        <w:t>.</w:t>
      </w:r>
      <w:r w:rsidRPr="00781609">
        <w:rPr>
          <w:color w:val="auto"/>
        </w:rPr>
        <w:t xml:space="preserve"> </w:t>
      </w:r>
    </w:p>
    <w:p w14:paraId="77ACCBD1" w14:textId="7C70DDA8" w:rsidR="00781609" w:rsidRDefault="00DA330B" w:rsidP="00781609">
      <w:pPr>
        <w:pStyle w:val="ListParagraph"/>
        <w:numPr>
          <w:ilvl w:val="0"/>
          <w:numId w:val="11"/>
        </w:numPr>
        <w:spacing w:after="200"/>
        <w:rPr>
          <w:color w:val="auto"/>
        </w:rPr>
      </w:pPr>
      <w:r w:rsidRPr="00781609">
        <w:rPr>
          <w:color w:val="auto"/>
        </w:rPr>
        <w:t>Never stop evaluating and adapting</w:t>
      </w:r>
      <w:r w:rsidR="000A0D90">
        <w:rPr>
          <w:color w:val="auto"/>
        </w:rPr>
        <w:t>.</w:t>
      </w:r>
      <w:r w:rsidRPr="00781609">
        <w:rPr>
          <w:color w:val="auto"/>
        </w:rPr>
        <w:t xml:space="preserve"> </w:t>
      </w:r>
    </w:p>
    <w:p w14:paraId="56C6AB02" w14:textId="10F479D5" w:rsidR="00781609" w:rsidRDefault="00781609" w:rsidP="00781609">
      <w:pPr>
        <w:pStyle w:val="ListParagraph"/>
        <w:numPr>
          <w:ilvl w:val="0"/>
          <w:numId w:val="11"/>
        </w:numPr>
        <w:spacing w:after="200"/>
        <w:rPr>
          <w:color w:val="auto"/>
        </w:rPr>
      </w:pPr>
      <w:r>
        <w:rPr>
          <w:color w:val="auto"/>
        </w:rPr>
        <w:t>Manage time well</w:t>
      </w:r>
      <w:r w:rsidR="000A0D90">
        <w:rPr>
          <w:color w:val="auto"/>
        </w:rPr>
        <w:t>.</w:t>
      </w:r>
    </w:p>
    <w:p w14:paraId="15A66E76" w14:textId="40BD5AE2" w:rsidR="00DE5A01" w:rsidRPr="00DE5A01" w:rsidRDefault="00781609" w:rsidP="00DE5A01">
      <w:pPr>
        <w:pStyle w:val="ListParagraph"/>
        <w:numPr>
          <w:ilvl w:val="0"/>
          <w:numId w:val="11"/>
        </w:numPr>
        <w:spacing w:after="200"/>
        <w:rPr>
          <w:color w:val="auto"/>
        </w:rPr>
      </w:pPr>
      <w:r>
        <w:rPr>
          <w:color w:val="auto"/>
        </w:rPr>
        <w:t>Manage money to the penny.</w:t>
      </w:r>
    </w:p>
    <w:p w14:paraId="410EFD84" w14:textId="66CA6701" w:rsidR="00DE5A01" w:rsidRDefault="00DE5A01" w:rsidP="00781609">
      <w:pPr>
        <w:pStyle w:val="ListParagraph"/>
        <w:numPr>
          <w:ilvl w:val="0"/>
          <w:numId w:val="11"/>
        </w:numPr>
        <w:spacing w:after="200"/>
        <w:rPr>
          <w:color w:val="auto"/>
        </w:rPr>
      </w:pPr>
      <w:r>
        <w:rPr>
          <w:color w:val="auto"/>
        </w:rPr>
        <w:t>Utilize mentorship to minimize errors and maximize growth.</w:t>
      </w:r>
    </w:p>
    <w:p w14:paraId="09F20D1A" w14:textId="77777777" w:rsidR="00781609" w:rsidRDefault="00781609" w:rsidP="00781609">
      <w:pPr>
        <w:spacing w:after="200"/>
        <w:rPr>
          <w:color w:val="auto"/>
        </w:rPr>
      </w:pPr>
    </w:p>
    <w:p w14:paraId="19E87734" w14:textId="5AE15A52" w:rsidR="00781609" w:rsidRDefault="00781609" w:rsidP="00781609">
      <w:pPr>
        <w:spacing w:after="200"/>
        <w:rPr>
          <w:color w:val="auto"/>
        </w:rPr>
      </w:pPr>
      <w:r>
        <w:rPr>
          <w:color w:val="auto"/>
        </w:rPr>
        <w:t xml:space="preserve">We are committed to ensuring </w:t>
      </w:r>
      <w:r w:rsidR="00DA330B" w:rsidRPr="00781609">
        <w:rPr>
          <w:color w:val="auto"/>
        </w:rPr>
        <w:t xml:space="preserve">professional and timely delivery of goods and services to clients </w:t>
      </w:r>
      <w:r>
        <w:rPr>
          <w:color w:val="auto"/>
        </w:rPr>
        <w:t xml:space="preserve">while maximizing </w:t>
      </w:r>
      <w:r w:rsidR="000A0D90">
        <w:rPr>
          <w:color w:val="auto"/>
        </w:rPr>
        <w:t>op</w:t>
      </w:r>
      <w:r w:rsidR="000A0D90" w:rsidRPr="00781609">
        <w:rPr>
          <w:color w:val="auto"/>
        </w:rPr>
        <w:t>portunities</w:t>
      </w:r>
      <w:r w:rsidR="00DA330B" w:rsidRPr="00781609">
        <w:rPr>
          <w:color w:val="auto"/>
        </w:rPr>
        <w:t xml:space="preserve"> to build on good relationship</w:t>
      </w:r>
      <w:r w:rsidR="00F21D0B">
        <w:rPr>
          <w:color w:val="auto"/>
        </w:rPr>
        <w:t>s</w:t>
      </w:r>
      <w:r>
        <w:rPr>
          <w:color w:val="auto"/>
        </w:rPr>
        <w:t>.</w:t>
      </w:r>
    </w:p>
    <w:p w14:paraId="454FAF0E" w14:textId="3B546080" w:rsidR="00781609" w:rsidRDefault="00DA330B" w:rsidP="00781609">
      <w:pPr>
        <w:spacing w:after="200"/>
        <w:rPr>
          <w:color w:val="auto"/>
        </w:rPr>
      </w:pPr>
      <w:r w:rsidRPr="00781609">
        <w:rPr>
          <w:color w:val="auto"/>
        </w:rPr>
        <w:t xml:space="preserve">Summarizing the strategic value/key components of </w:t>
      </w:r>
      <w:r w:rsidR="00781609">
        <w:rPr>
          <w:color w:val="auto"/>
        </w:rPr>
        <w:t>our</w:t>
      </w:r>
      <w:r w:rsidRPr="00781609">
        <w:rPr>
          <w:color w:val="auto"/>
        </w:rPr>
        <w:t xml:space="preserve"> Financial Management Plan</w:t>
      </w:r>
      <w:r w:rsidR="00DE5A01">
        <w:rPr>
          <w:color w:val="auto"/>
        </w:rPr>
        <w:t>:</w:t>
      </w:r>
      <w:r w:rsidRPr="00781609">
        <w:rPr>
          <w:color w:val="auto"/>
        </w:rPr>
        <w:t xml:space="preserve"> </w:t>
      </w:r>
    </w:p>
    <w:p w14:paraId="5FD444E5" w14:textId="77777777" w:rsidR="00781609" w:rsidRDefault="00DA330B" w:rsidP="00781609">
      <w:pPr>
        <w:spacing w:after="200"/>
        <w:rPr>
          <w:color w:val="auto"/>
        </w:rPr>
      </w:pPr>
      <w:r w:rsidRPr="00781609">
        <w:rPr>
          <w:color w:val="auto"/>
        </w:rPr>
        <w:t>a. Establish budgeting, cash flow management, and bookkeeping procedures</w:t>
      </w:r>
      <w:r w:rsidR="00781609">
        <w:rPr>
          <w:color w:val="auto"/>
        </w:rPr>
        <w:t xml:space="preserve"> </w:t>
      </w:r>
      <w:r w:rsidRPr="00781609">
        <w:rPr>
          <w:color w:val="auto"/>
        </w:rPr>
        <w:t xml:space="preserve">and follow them! </w:t>
      </w:r>
    </w:p>
    <w:p w14:paraId="2B8426AD" w14:textId="77777777" w:rsidR="00781609" w:rsidRDefault="00DA330B" w:rsidP="00781609">
      <w:pPr>
        <w:spacing w:after="200"/>
        <w:rPr>
          <w:color w:val="auto"/>
        </w:rPr>
      </w:pPr>
      <w:r w:rsidRPr="00781609">
        <w:rPr>
          <w:color w:val="auto"/>
        </w:rPr>
        <w:t xml:space="preserve">b. Include short-term, mid-term, and long-term needs in marketing plan, and budget for necessary technology and training </w:t>
      </w:r>
    </w:p>
    <w:p w14:paraId="63DA0491" w14:textId="77777777" w:rsidR="00781609" w:rsidRDefault="00DA330B" w:rsidP="00781609">
      <w:pPr>
        <w:spacing w:after="200"/>
        <w:rPr>
          <w:color w:val="auto"/>
        </w:rPr>
      </w:pPr>
      <w:r w:rsidRPr="00781609">
        <w:rPr>
          <w:color w:val="auto"/>
        </w:rPr>
        <w:t xml:space="preserve">c. Update business plan, budgets, and cash flow projections </w:t>
      </w:r>
      <w:r w:rsidR="00781609">
        <w:rPr>
          <w:color w:val="auto"/>
        </w:rPr>
        <w:t>monthly in Phase I and quarterly in Phases II and III.</w:t>
      </w:r>
      <w:r w:rsidRPr="00781609">
        <w:rPr>
          <w:color w:val="auto"/>
        </w:rPr>
        <w:t xml:space="preserve"> </w:t>
      </w:r>
    </w:p>
    <w:p w14:paraId="750DA4F8" w14:textId="5B0D72A0" w:rsidR="00781609" w:rsidRDefault="00781609" w:rsidP="00781609">
      <w:pPr>
        <w:spacing w:after="200"/>
        <w:rPr>
          <w:color w:val="auto"/>
        </w:rPr>
      </w:pPr>
    </w:p>
    <w:p w14:paraId="3766865E" w14:textId="2AF983B8" w:rsidR="00377951" w:rsidRPr="00DA330B" w:rsidRDefault="00377951" w:rsidP="00377951">
      <w:pPr>
        <w:pStyle w:val="Heading3"/>
        <w:rPr>
          <w:b/>
          <w:i w:val="0"/>
          <w:sz w:val="44"/>
        </w:rPr>
      </w:pPr>
      <w:r w:rsidRPr="00DA330B">
        <w:rPr>
          <w:b/>
          <w:i w:val="0"/>
          <w:sz w:val="44"/>
        </w:rPr>
        <w:lastRenderedPageBreak/>
        <w:t>Minimal impact to your land</w:t>
      </w:r>
    </w:p>
    <w:p w14:paraId="733D846F" w14:textId="1861AD3D" w:rsidR="00377951" w:rsidRPr="00DA330B" w:rsidRDefault="00377951" w:rsidP="00377951">
      <w:pPr>
        <w:pStyle w:val="Heading3"/>
        <w:rPr>
          <w:b/>
          <w:i w:val="0"/>
          <w:sz w:val="44"/>
        </w:rPr>
      </w:pPr>
    </w:p>
    <w:p w14:paraId="1A0E90AF" w14:textId="4E74886E" w:rsidR="00377951" w:rsidRPr="00DA330B" w:rsidRDefault="007B44B7" w:rsidP="00377951">
      <w:pPr>
        <w:rPr>
          <w:color w:val="auto"/>
        </w:rPr>
      </w:pPr>
      <w:r w:rsidRPr="00DA330B">
        <w:rPr>
          <w:color w:val="auto"/>
        </w:rPr>
        <w:t>Zilch</w:t>
      </w:r>
      <w:r w:rsidR="00F21D0B">
        <w:rPr>
          <w:color w:val="auto"/>
        </w:rPr>
        <w:t>’</w:t>
      </w:r>
      <w:r w:rsidRPr="00DA330B">
        <w:rPr>
          <w:color w:val="auto"/>
        </w:rPr>
        <w:t>s</w:t>
      </w:r>
      <w:r w:rsidR="00377951" w:rsidRPr="00DA330B">
        <w:rPr>
          <w:color w:val="auto"/>
        </w:rPr>
        <w:t xml:space="preserve"> farming processes and procedures mean the least impact </w:t>
      </w:r>
      <w:r w:rsidR="00F21D0B">
        <w:rPr>
          <w:color w:val="auto"/>
        </w:rPr>
        <w:t xml:space="preserve">to </w:t>
      </w:r>
      <w:r w:rsidR="00377951" w:rsidRPr="00DA330B">
        <w:rPr>
          <w:color w:val="auto"/>
        </w:rPr>
        <w:t>your land long-term:</w:t>
      </w:r>
    </w:p>
    <w:p w14:paraId="3BD154E1" w14:textId="51D5A956" w:rsidR="00377951" w:rsidRPr="00DA330B" w:rsidRDefault="00377951" w:rsidP="00377951">
      <w:pPr>
        <w:rPr>
          <w:color w:val="auto"/>
        </w:rPr>
      </w:pPr>
    </w:p>
    <w:p w14:paraId="21C4225D" w14:textId="0BF71636" w:rsidR="00377951" w:rsidRPr="00DA330B" w:rsidRDefault="00377951" w:rsidP="00377951">
      <w:pPr>
        <w:pStyle w:val="ListParagraph"/>
        <w:numPr>
          <w:ilvl w:val="0"/>
          <w:numId w:val="2"/>
        </w:numPr>
        <w:rPr>
          <w:b/>
          <w:color w:val="auto"/>
          <w:u w:val="single"/>
        </w:rPr>
      </w:pPr>
      <w:r w:rsidRPr="00DA330B">
        <w:rPr>
          <w:b/>
          <w:color w:val="auto"/>
          <w:u w:val="single"/>
        </w:rPr>
        <w:t>Raised bed farming instead of in-ground tilling</w:t>
      </w:r>
    </w:p>
    <w:p w14:paraId="7C671F80" w14:textId="7CD863B0" w:rsidR="00377951" w:rsidRPr="00DA330B" w:rsidRDefault="00377951" w:rsidP="00377951">
      <w:pPr>
        <w:rPr>
          <w:color w:val="auto"/>
        </w:rPr>
      </w:pPr>
    </w:p>
    <w:p w14:paraId="2B5BE597" w14:textId="0A6EC170" w:rsidR="00377951" w:rsidRDefault="00377951" w:rsidP="00377951">
      <w:pPr>
        <w:rPr>
          <w:color w:val="auto"/>
        </w:rPr>
      </w:pPr>
      <w:r w:rsidRPr="00DA330B">
        <w:rPr>
          <w:color w:val="auto"/>
        </w:rPr>
        <w:t xml:space="preserve">We </w:t>
      </w:r>
      <w:r w:rsidR="00DE5A01">
        <w:rPr>
          <w:color w:val="auto"/>
        </w:rPr>
        <w:t>will u</w:t>
      </w:r>
      <w:r w:rsidRPr="00DA330B">
        <w:rPr>
          <w:color w:val="auto"/>
        </w:rPr>
        <w:t xml:space="preserve">se </w:t>
      </w:r>
      <w:r w:rsidR="00DE5A01">
        <w:rPr>
          <w:color w:val="auto"/>
        </w:rPr>
        <w:t xml:space="preserve">permanent </w:t>
      </w:r>
      <w:r w:rsidRPr="00DA330B">
        <w:rPr>
          <w:color w:val="auto"/>
        </w:rPr>
        <w:t>raised bed</w:t>
      </w:r>
      <w:r w:rsidR="00DE5A01">
        <w:rPr>
          <w:color w:val="auto"/>
        </w:rPr>
        <w:t>s</w:t>
      </w:r>
      <w:r w:rsidRPr="00DA330B">
        <w:rPr>
          <w:color w:val="auto"/>
        </w:rPr>
        <w:t xml:space="preserve"> and other above-ground structures over your existing turf.  So, when you need to have your land back, the beds can be easily disassembled, and the grass can return.  Raised bed farming serves as a natural barrier to some pests.   </w:t>
      </w:r>
    </w:p>
    <w:p w14:paraId="50CEE9EA" w14:textId="77777777" w:rsidR="00DE5A01" w:rsidRPr="00DA330B" w:rsidRDefault="00DE5A01" w:rsidP="00377951">
      <w:pPr>
        <w:rPr>
          <w:color w:val="auto"/>
        </w:rPr>
      </w:pPr>
    </w:p>
    <w:p w14:paraId="7F839271" w14:textId="77777777" w:rsidR="00377951" w:rsidRPr="00DA330B" w:rsidRDefault="00377951" w:rsidP="00377951">
      <w:pPr>
        <w:pStyle w:val="ListParagraph"/>
        <w:numPr>
          <w:ilvl w:val="0"/>
          <w:numId w:val="2"/>
        </w:numPr>
        <w:rPr>
          <w:b/>
          <w:color w:val="auto"/>
          <w:u w:val="single"/>
        </w:rPr>
      </w:pPr>
      <w:r w:rsidRPr="00DA330B">
        <w:rPr>
          <w:b/>
          <w:color w:val="auto"/>
          <w:u w:val="single"/>
        </w:rPr>
        <w:t>Movable structures instead of permanent infrastructure</w:t>
      </w:r>
    </w:p>
    <w:p w14:paraId="7595E8EA" w14:textId="77777777" w:rsidR="00377951" w:rsidRPr="00DA330B" w:rsidRDefault="00377951" w:rsidP="00377951">
      <w:pPr>
        <w:rPr>
          <w:color w:val="auto"/>
        </w:rPr>
      </w:pPr>
    </w:p>
    <w:p w14:paraId="79CC85B4" w14:textId="6B9603DF" w:rsidR="00923CE8" w:rsidRDefault="00377951" w:rsidP="00377951">
      <w:pPr>
        <w:rPr>
          <w:color w:val="auto"/>
        </w:rPr>
      </w:pPr>
      <w:r w:rsidRPr="00DA330B">
        <w:rPr>
          <w:color w:val="auto"/>
        </w:rPr>
        <w:t>We use raised beds and hoop greenhouses for easy set-up and tear-down.</w:t>
      </w:r>
    </w:p>
    <w:p w14:paraId="751F7E9D" w14:textId="54494FEF" w:rsidR="00923CE8" w:rsidRDefault="00923CE8" w:rsidP="00377951">
      <w:pPr>
        <w:rPr>
          <w:color w:val="auto"/>
        </w:rPr>
      </w:pPr>
    </w:p>
    <w:p w14:paraId="3625F1B1" w14:textId="77777777" w:rsidR="00377951" w:rsidRPr="00DA330B" w:rsidRDefault="00377951" w:rsidP="00377951">
      <w:pPr>
        <w:rPr>
          <w:color w:val="auto"/>
        </w:rPr>
      </w:pPr>
    </w:p>
    <w:p w14:paraId="68B5DF6D" w14:textId="77777777" w:rsidR="00377951" w:rsidRPr="00DA330B" w:rsidRDefault="00377951" w:rsidP="00377951">
      <w:pPr>
        <w:pStyle w:val="ListParagraph"/>
        <w:numPr>
          <w:ilvl w:val="0"/>
          <w:numId w:val="2"/>
        </w:numPr>
        <w:rPr>
          <w:b/>
          <w:color w:val="auto"/>
          <w:u w:val="single"/>
        </w:rPr>
      </w:pPr>
      <w:r w:rsidRPr="00DA330B">
        <w:rPr>
          <w:b/>
          <w:color w:val="auto"/>
          <w:u w:val="single"/>
        </w:rPr>
        <w:t>Natural pest control instead of pesticides</w:t>
      </w:r>
    </w:p>
    <w:p w14:paraId="2449476B" w14:textId="77777777" w:rsidR="00377951" w:rsidRPr="00DA330B" w:rsidRDefault="00377951" w:rsidP="00377951">
      <w:pPr>
        <w:rPr>
          <w:color w:val="auto"/>
        </w:rPr>
      </w:pPr>
    </w:p>
    <w:p w14:paraId="2A45A026" w14:textId="77777777" w:rsidR="00377951" w:rsidRPr="00DA330B" w:rsidRDefault="00377951" w:rsidP="00377951">
      <w:pPr>
        <w:rPr>
          <w:color w:val="auto"/>
        </w:rPr>
      </w:pPr>
      <w:r w:rsidRPr="00DA330B">
        <w:rPr>
          <w:color w:val="auto"/>
        </w:rPr>
        <w:t xml:space="preserve">We never use </w:t>
      </w:r>
      <w:proofErr w:type="spellStart"/>
      <w:r w:rsidRPr="00DA330B">
        <w:rPr>
          <w:color w:val="auto"/>
        </w:rPr>
        <w:t>RoundUp</w:t>
      </w:r>
      <w:proofErr w:type="spellEnd"/>
      <w:r w:rsidRPr="00DA330B">
        <w:rPr>
          <w:color w:val="auto"/>
        </w:rPr>
        <w:t xml:space="preserve"> or Miracle Gro that create a heavy chemical load on the environment.  We use natural pesticides, companion planting, and trap cropping.</w:t>
      </w:r>
    </w:p>
    <w:p w14:paraId="4C1DA832" w14:textId="77777777" w:rsidR="00377951" w:rsidRPr="00DA330B" w:rsidRDefault="00377951" w:rsidP="00377951">
      <w:pPr>
        <w:rPr>
          <w:color w:val="auto"/>
        </w:rPr>
      </w:pPr>
    </w:p>
    <w:p w14:paraId="28CA7090" w14:textId="5186F2E0" w:rsidR="00377951" w:rsidRPr="00DA330B" w:rsidRDefault="00F21D0B" w:rsidP="00377951">
      <w:pPr>
        <w:pStyle w:val="ListParagraph"/>
        <w:numPr>
          <w:ilvl w:val="0"/>
          <w:numId w:val="2"/>
        </w:numPr>
        <w:rPr>
          <w:b/>
          <w:color w:val="auto"/>
          <w:u w:val="single"/>
        </w:rPr>
      </w:pPr>
      <w:r>
        <w:rPr>
          <w:b/>
          <w:color w:val="auto"/>
          <w:u w:val="single"/>
        </w:rPr>
        <w:t xml:space="preserve">Well or </w:t>
      </w:r>
      <w:r w:rsidR="00377951" w:rsidRPr="00DA330B">
        <w:rPr>
          <w:b/>
          <w:color w:val="auto"/>
          <w:u w:val="single"/>
        </w:rPr>
        <w:t>Rain</w:t>
      </w:r>
      <w:r>
        <w:rPr>
          <w:b/>
          <w:color w:val="auto"/>
          <w:u w:val="single"/>
        </w:rPr>
        <w:t xml:space="preserve"> </w:t>
      </w:r>
      <w:r w:rsidR="00377951" w:rsidRPr="00DA330B">
        <w:rPr>
          <w:b/>
          <w:color w:val="auto"/>
          <w:u w:val="single"/>
        </w:rPr>
        <w:t>Water tables (or rain roof) instead of city water</w:t>
      </w:r>
    </w:p>
    <w:p w14:paraId="794D1B73" w14:textId="77777777" w:rsidR="00377951" w:rsidRPr="00DA330B" w:rsidRDefault="00377951" w:rsidP="00377951">
      <w:pPr>
        <w:rPr>
          <w:color w:val="auto"/>
        </w:rPr>
      </w:pPr>
    </w:p>
    <w:p w14:paraId="1E23147F" w14:textId="59B34EAD" w:rsidR="00377951" w:rsidRPr="00EC1B4B" w:rsidRDefault="00DE5A01" w:rsidP="00377951">
      <w:pPr>
        <w:rPr>
          <w:color w:val="auto"/>
        </w:rPr>
      </w:pPr>
      <w:r w:rsidRPr="00EC1B4B">
        <w:rPr>
          <w:color w:val="auto"/>
        </w:rPr>
        <w:t>Well water is great for crops.  In the absence of a well, we can u</w:t>
      </w:r>
      <w:r w:rsidR="00377951" w:rsidRPr="00EC1B4B">
        <w:rPr>
          <w:color w:val="auto"/>
        </w:rPr>
        <w:t xml:space="preserve">se a rainwater table to take advantage of </w:t>
      </w:r>
      <w:r w:rsidR="00923CE8">
        <w:rPr>
          <w:color w:val="auto"/>
        </w:rPr>
        <w:t>the area’s</w:t>
      </w:r>
      <w:r w:rsidR="00E22D92" w:rsidRPr="00EC1B4B">
        <w:rPr>
          <w:color w:val="auto"/>
        </w:rPr>
        <w:t xml:space="preserve"> higher than average </w:t>
      </w:r>
      <w:r w:rsidR="00377951" w:rsidRPr="00EC1B4B">
        <w:rPr>
          <w:color w:val="auto"/>
        </w:rPr>
        <w:t>rainfall.  One inch of rain can produce as much as 27,000 gallons of water.  The rain water table can collect 155 gallons of rain into 2-4 IBC totes producing up to 1,800 gallons of water.</w:t>
      </w:r>
    </w:p>
    <w:p w14:paraId="7D8009D4" w14:textId="3FFEEAB3" w:rsidR="00E22D92" w:rsidRDefault="00E22D92" w:rsidP="00377951">
      <w:pPr>
        <w:rPr>
          <w:color w:val="auto"/>
        </w:rPr>
      </w:pPr>
    </w:p>
    <w:p w14:paraId="317EB95C" w14:textId="6599BA36" w:rsidR="00A01D96" w:rsidRDefault="00A01D96" w:rsidP="00377951">
      <w:pPr>
        <w:rPr>
          <w:color w:val="auto"/>
        </w:rPr>
      </w:pPr>
    </w:p>
    <w:p w14:paraId="5589A7DF" w14:textId="1CF9F253" w:rsidR="00A01D96" w:rsidRDefault="00A01D96" w:rsidP="00377951">
      <w:pPr>
        <w:rPr>
          <w:color w:val="auto"/>
        </w:rPr>
      </w:pPr>
    </w:p>
    <w:p w14:paraId="3BD22B9A" w14:textId="08DF776F" w:rsidR="00A01D96" w:rsidRDefault="00A01D96" w:rsidP="00377951">
      <w:pPr>
        <w:rPr>
          <w:color w:val="auto"/>
        </w:rPr>
      </w:pPr>
    </w:p>
    <w:p w14:paraId="7FF5918C" w14:textId="0ADD98DB" w:rsidR="00A01D96" w:rsidRDefault="00A01D96" w:rsidP="00377951">
      <w:pPr>
        <w:rPr>
          <w:color w:val="auto"/>
        </w:rPr>
      </w:pPr>
    </w:p>
    <w:p w14:paraId="723DB9BC" w14:textId="77777777" w:rsidR="00A01D96" w:rsidRDefault="00A01D96" w:rsidP="00377951">
      <w:pPr>
        <w:rPr>
          <w:color w:val="auto"/>
        </w:rPr>
      </w:pPr>
    </w:p>
    <w:p w14:paraId="66A059A4" w14:textId="309BD407" w:rsidR="00E22D92" w:rsidRDefault="00E22D92" w:rsidP="00377951">
      <w:pPr>
        <w:rPr>
          <w:color w:val="auto"/>
        </w:rPr>
      </w:pPr>
    </w:p>
    <w:p w14:paraId="099EBAE3" w14:textId="77777777" w:rsidR="00377951" w:rsidRPr="00DA330B" w:rsidRDefault="00377951" w:rsidP="00377951">
      <w:pPr>
        <w:pStyle w:val="ListParagraph"/>
        <w:numPr>
          <w:ilvl w:val="0"/>
          <w:numId w:val="2"/>
        </w:numPr>
        <w:rPr>
          <w:b/>
          <w:color w:val="auto"/>
          <w:u w:val="single"/>
        </w:rPr>
      </w:pPr>
      <w:r w:rsidRPr="00DA330B">
        <w:rPr>
          <w:b/>
          <w:color w:val="auto"/>
          <w:u w:val="single"/>
        </w:rPr>
        <w:t>Composting bins</w:t>
      </w:r>
    </w:p>
    <w:p w14:paraId="2974533C" w14:textId="77777777" w:rsidR="00377951" w:rsidRPr="00DA330B" w:rsidRDefault="00377951" w:rsidP="00377951">
      <w:pPr>
        <w:rPr>
          <w:color w:val="auto"/>
        </w:rPr>
      </w:pPr>
    </w:p>
    <w:p w14:paraId="4E397EA5" w14:textId="77777777" w:rsidR="00E22D92" w:rsidRDefault="00377951" w:rsidP="00B12EB8">
      <w:pPr>
        <w:rPr>
          <w:color w:val="auto"/>
        </w:rPr>
      </w:pPr>
      <w:r w:rsidRPr="00DA330B">
        <w:rPr>
          <w:color w:val="auto"/>
        </w:rPr>
        <w:t>Compost is the safest and cleanest source of soil and fertilizer.  Our bins contain only organic matter that does not attract pests or critters.</w:t>
      </w:r>
      <w:r w:rsidR="00903860" w:rsidRPr="00DA330B">
        <w:rPr>
          <w:color w:val="auto"/>
        </w:rPr>
        <w:t xml:space="preserve">  As vegan farmers, we never use meat or other animal byproducts on our farm.</w:t>
      </w:r>
    </w:p>
    <w:p w14:paraId="690F935F" w14:textId="77777777" w:rsidR="00E22D92" w:rsidRDefault="00E22D92" w:rsidP="00B12EB8">
      <w:pPr>
        <w:rPr>
          <w:color w:val="auto"/>
        </w:rPr>
      </w:pPr>
    </w:p>
    <w:p w14:paraId="72F6D3C2" w14:textId="77777777" w:rsidR="00E22D92" w:rsidRPr="00E22D92" w:rsidRDefault="00E22D92" w:rsidP="00E22D92">
      <w:pPr>
        <w:pStyle w:val="ListParagraph"/>
        <w:numPr>
          <w:ilvl w:val="0"/>
          <w:numId w:val="2"/>
        </w:numPr>
        <w:rPr>
          <w:b/>
          <w:bCs/>
          <w:color w:val="auto"/>
          <w:u w:val="single"/>
        </w:rPr>
      </w:pPr>
      <w:r w:rsidRPr="00E22D92">
        <w:rPr>
          <w:b/>
          <w:bCs/>
          <w:color w:val="auto"/>
          <w:u w:val="single"/>
        </w:rPr>
        <w:t>Worm bins</w:t>
      </w:r>
    </w:p>
    <w:p w14:paraId="6BEC6A21" w14:textId="77777777" w:rsidR="00205A97" w:rsidRDefault="00E22D92" w:rsidP="00B12EB8">
      <w:pPr>
        <w:rPr>
          <w:color w:val="auto"/>
        </w:rPr>
      </w:pPr>
      <w:r>
        <w:rPr>
          <w:color w:val="auto"/>
        </w:rPr>
        <w:t>Worm bins are one of our many secret weapons.  Red wrigglers are quick and efficient composters.  And they return rich casting to enrich the soil.</w:t>
      </w:r>
    </w:p>
    <w:sectPr w:rsidR="00205A97" w:rsidSect="004B7E44">
      <w:headerReference w:type="default" r:id="rId37"/>
      <w:footerReference w:type="default" r:id="rId38"/>
      <w:footerReference w:type="first" r:id="rId39"/>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B759D" w14:textId="77777777" w:rsidR="00633B14" w:rsidRDefault="00633B14" w:rsidP="004B7E44">
      <w:r>
        <w:separator/>
      </w:r>
    </w:p>
  </w:endnote>
  <w:endnote w:type="continuationSeparator" w:id="0">
    <w:p w14:paraId="656A0823" w14:textId="77777777" w:rsidR="00633B14" w:rsidRDefault="00633B14"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633B14" w14:paraId="33B2987C"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5244C7D2" w14:textId="41225B4A" w:rsidR="00633B14" w:rsidRDefault="00633B14" w:rsidP="004B7E44">
          <w:pPr>
            <w:pStyle w:val="Footer"/>
          </w:pPr>
          <w:r>
            <w:t>ZILCH</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76A4A38F" w14:textId="77777777" w:rsidR="00633B14" w:rsidRDefault="00633B14" w:rsidP="004B7E44">
        <w:pPr>
          <w:pStyle w:val="Foo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D2D78" w14:textId="77777777" w:rsidR="00633B14" w:rsidRDefault="00633B14" w:rsidP="004B7E44">
      <w:r>
        <w:separator/>
      </w:r>
    </w:p>
  </w:footnote>
  <w:footnote w:type="continuationSeparator" w:id="0">
    <w:p w14:paraId="584D96BE" w14:textId="77777777" w:rsidR="00633B14" w:rsidRDefault="00633B14"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633B14" w14:paraId="3E215856" w14:textId="77777777" w:rsidTr="004B7E44">
      <w:trPr>
        <w:trHeight w:val="1318"/>
      </w:trPr>
      <w:tc>
        <w:tcPr>
          <w:tcW w:w="12210" w:type="dxa"/>
          <w:tcBorders>
            <w:top w:val="nil"/>
            <w:left w:val="nil"/>
            <w:bottom w:val="nil"/>
            <w:right w:val="nil"/>
          </w:tcBorders>
        </w:tcPr>
        <w:p w14:paraId="78786756" w14:textId="47470F98" w:rsidR="00633B14" w:rsidRDefault="00633B14" w:rsidP="004B7E44">
          <w:pPr>
            <w:pStyle w:val="Header"/>
          </w:pPr>
          <w:r>
            <w:rPr>
              <w:noProof/>
            </w:rPr>
            <mc:AlternateContent>
              <mc:Choice Requires="wps">
                <w:drawing>
                  <wp:inline distT="0" distB="0" distL="0" distR="0" wp14:anchorId="09CB341A" wp14:editId="0C2E04C7">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57079" w14:textId="77777777" w:rsidR="00633B14" w:rsidRPr="004B7E44" w:rsidRDefault="00633B1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CB341A" id="Rectangle 11" o:spid="_x0000_s1032"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" fillcolor="#93c842 [3205]" stroked="f" strokeweight="2pt">
                    <v:textbox>
                      <w:txbxContent>
                        <w:p w14:paraId="07C57079" w14:textId="77777777" w:rsidR="00633B14" w:rsidRPr="004B7E44" w:rsidRDefault="00633B1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Pr>
                              <w:b/>
                              <w:noProof/>
                            </w:rPr>
                            <w:t>2</w:t>
                          </w:r>
                          <w:r w:rsidRPr="004B7E44">
                            <w:rPr>
                              <w: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63B02"/>
    <w:multiLevelType w:val="hybridMultilevel"/>
    <w:tmpl w:val="8C1A30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67410"/>
    <w:multiLevelType w:val="hybridMultilevel"/>
    <w:tmpl w:val="9E8CE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C41F0"/>
    <w:multiLevelType w:val="hybridMultilevel"/>
    <w:tmpl w:val="BF8A8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C14F6"/>
    <w:multiLevelType w:val="hybridMultilevel"/>
    <w:tmpl w:val="30CEBDEA"/>
    <w:lvl w:ilvl="0" w:tplc="6DBEAD8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0C15EC"/>
    <w:multiLevelType w:val="hybridMultilevel"/>
    <w:tmpl w:val="F0745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E5F5D"/>
    <w:multiLevelType w:val="hybridMultilevel"/>
    <w:tmpl w:val="939C35E2"/>
    <w:lvl w:ilvl="0" w:tplc="0358B3C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C55934"/>
    <w:multiLevelType w:val="hybridMultilevel"/>
    <w:tmpl w:val="D07CD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041DCD"/>
    <w:multiLevelType w:val="hybridMultilevel"/>
    <w:tmpl w:val="3086FA1E"/>
    <w:lvl w:ilvl="0" w:tplc="6CD6C32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DF2F52"/>
    <w:multiLevelType w:val="hybridMultilevel"/>
    <w:tmpl w:val="0D142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115718"/>
    <w:multiLevelType w:val="hybridMultilevel"/>
    <w:tmpl w:val="DF1CF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132E2D"/>
    <w:multiLevelType w:val="hybridMultilevel"/>
    <w:tmpl w:val="8682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4C2002"/>
    <w:multiLevelType w:val="hybridMultilevel"/>
    <w:tmpl w:val="F58A6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B64D57"/>
    <w:multiLevelType w:val="hybridMultilevel"/>
    <w:tmpl w:val="3AA084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231C2D"/>
    <w:multiLevelType w:val="hybridMultilevel"/>
    <w:tmpl w:val="1212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1"/>
  </w:num>
  <w:num w:numId="4">
    <w:abstractNumId w:val="10"/>
  </w:num>
  <w:num w:numId="5">
    <w:abstractNumId w:val="2"/>
  </w:num>
  <w:num w:numId="6">
    <w:abstractNumId w:val="13"/>
  </w:num>
  <w:num w:numId="7">
    <w:abstractNumId w:val="9"/>
  </w:num>
  <w:num w:numId="8">
    <w:abstractNumId w:val="1"/>
  </w:num>
  <w:num w:numId="9">
    <w:abstractNumId w:val="3"/>
  </w:num>
  <w:num w:numId="10">
    <w:abstractNumId w:val="5"/>
  </w:num>
  <w:num w:numId="11">
    <w:abstractNumId w:val="7"/>
  </w:num>
  <w:num w:numId="12">
    <w:abstractNumId w:val="12"/>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B60"/>
    <w:rsid w:val="00032E78"/>
    <w:rsid w:val="00050E1B"/>
    <w:rsid w:val="00066F1E"/>
    <w:rsid w:val="000A0D90"/>
    <w:rsid w:val="000C3314"/>
    <w:rsid w:val="000F582B"/>
    <w:rsid w:val="000F6E46"/>
    <w:rsid w:val="00127EDB"/>
    <w:rsid w:val="00166DE7"/>
    <w:rsid w:val="00196BB2"/>
    <w:rsid w:val="001C05DD"/>
    <w:rsid w:val="001C1F1C"/>
    <w:rsid w:val="001F6FC0"/>
    <w:rsid w:val="00205A97"/>
    <w:rsid w:val="0022096E"/>
    <w:rsid w:val="0022396E"/>
    <w:rsid w:val="002401B2"/>
    <w:rsid w:val="00293B83"/>
    <w:rsid w:val="002C66C9"/>
    <w:rsid w:val="002D6D28"/>
    <w:rsid w:val="002F3DE9"/>
    <w:rsid w:val="003268E0"/>
    <w:rsid w:val="00346187"/>
    <w:rsid w:val="00354631"/>
    <w:rsid w:val="00377951"/>
    <w:rsid w:val="00377E0E"/>
    <w:rsid w:val="003A08C5"/>
    <w:rsid w:val="003C568C"/>
    <w:rsid w:val="003D29C0"/>
    <w:rsid w:val="00403129"/>
    <w:rsid w:val="004179A6"/>
    <w:rsid w:val="00420F6C"/>
    <w:rsid w:val="00424127"/>
    <w:rsid w:val="00436FE0"/>
    <w:rsid w:val="0044041F"/>
    <w:rsid w:val="0044490A"/>
    <w:rsid w:val="004529A8"/>
    <w:rsid w:val="00472D2A"/>
    <w:rsid w:val="004837A0"/>
    <w:rsid w:val="00493C4D"/>
    <w:rsid w:val="0049789B"/>
    <w:rsid w:val="004B2FA7"/>
    <w:rsid w:val="004B7E44"/>
    <w:rsid w:val="004C6E11"/>
    <w:rsid w:val="004D5252"/>
    <w:rsid w:val="004F2B86"/>
    <w:rsid w:val="005015BF"/>
    <w:rsid w:val="00502495"/>
    <w:rsid w:val="005036F5"/>
    <w:rsid w:val="005168E9"/>
    <w:rsid w:val="0054235C"/>
    <w:rsid w:val="00550BF5"/>
    <w:rsid w:val="005540C6"/>
    <w:rsid w:val="0056101F"/>
    <w:rsid w:val="005640F4"/>
    <w:rsid w:val="005738E5"/>
    <w:rsid w:val="00590ED2"/>
    <w:rsid w:val="005A489B"/>
    <w:rsid w:val="005A718F"/>
    <w:rsid w:val="005B0216"/>
    <w:rsid w:val="005B3753"/>
    <w:rsid w:val="005B653B"/>
    <w:rsid w:val="005C1905"/>
    <w:rsid w:val="005C422B"/>
    <w:rsid w:val="005D00E9"/>
    <w:rsid w:val="00630E62"/>
    <w:rsid w:val="00633B14"/>
    <w:rsid w:val="00640514"/>
    <w:rsid w:val="00654ED1"/>
    <w:rsid w:val="00673318"/>
    <w:rsid w:val="006A0B1A"/>
    <w:rsid w:val="006A3CE7"/>
    <w:rsid w:val="006A7FFA"/>
    <w:rsid w:val="006C61DB"/>
    <w:rsid w:val="006D5FB9"/>
    <w:rsid w:val="006D6A75"/>
    <w:rsid w:val="006E7F7F"/>
    <w:rsid w:val="0070067C"/>
    <w:rsid w:val="0070409F"/>
    <w:rsid w:val="00713D6B"/>
    <w:rsid w:val="00734D3C"/>
    <w:rsid w:val="007516CF"/>
    <w:rsid w:val="007555FB"/>
    <w:rsid w:val="007633A9"/>
    <w:rsid w:val="0076775D"/>
    <w:rsid w:val="00781609"/>
    <w:rsid w:val="00781E16"/>
    <w:rsid w:val="007B44B7"/>
    <w:rsid w:val="00814F43"/>
    <w:rsid w:val="00856AFA"/>
    <w:rsid w:val="00863240"/>
    <w:rsid w:val="00887ABB"/>
    <w:rsid w:val="008919BE"/>
    <w:rsid w:val="008944D1"/>
    <w:rsid w:val="008A2840"/>
    <w:rsid w:val="008B33BC"/>
    <w:rsid w:val="008D2BD4"/>
    <w:rsid w:val="008D4D90"/>
    <w:rsid w:val="008D5AC2"/>
    <w:rsid w:val="008E6F67"/>
    <w:rsid w:val="00900429"/>
    <w:rsid w:val="00903860"/>
    <w:rsid w:val="009120E9"/>
    <w:rsid w:val="009237C2"/>
    <w:rsid w:val="00923CE8"/>
    <w:rsid w:val="00945900"/>
    <w:rsid w:val="00946FCF"/>
    <w:rsid w:val="0094737E"/>
    <w:rsid w:val="00971256"/>
    <w:rsid w:val="00996996"/>
    <w:rsid w:val="009B511E"/>
    <w:rsid w:val="009C2F8B"/>
    <w:rsid w:val="009C396C"/>
    <w:rsid w:val="009F02E7"/>
    <w:rsid w:val="00A01D96"/>
    <w:rsid w:val="00A14843"/>
    <w:rsid w:val="00A37880"/>
    <w:rsid w:val="00A4005A"/>
    <w:rsid w:val="00A4548E"/>
    <w:rsid w:val="00A5592D"/>
    <w:rsid w:val="00A560A0"/>
    <w:rsid w:val="00A6471C"/>
    <w:rsid w:val="00A761CD"/>
    <w:rsid w:val="00A8631E"/>
    <w:rsid w:val="00A87CCC"/>
    <w:rsid w:val="00AA4FED"/>
    <w:rsid w:val="00AB2163"/>
    <w:rsid w:val="00AB4D66"/>
    <w:rsid w:val="00AD2346"/>
    <w:rsid w:val="00AD5CFE"/>
    <w:rsid w:val="00B02C6F"/>
    <w:rsid w:val="00B06837"/>
    <w:rsid w:val="00B12EB8"/>
    <w:rsid w:val="00B26F52"/>
    <w:rsid w:val="00B322F4"/>
    <w:rsid w:val="00B331D8"/>
    <w:rsid w:val="00B527DE"/>
    <w:rsid w:val="00B572B4"/>
    <w:rsid w:val="00B57638"/>
    <w:rsid w:val="00B63C3E"/>
    <w:rsid w:val="00BD22EA"/>
    <w:rsid w:val="00BD34BD"/>
    <w:rsid w:val="00BF0EBA"/>
    <w:rsid w:val="00C14C10"/>
    <w:rsid w:val="00C250EE"/>
    <w:rsid w:val="00C95523"/>
    <w:rsid w:val="00CA3528"/>
    <w:rsid w:val="00CA4376"/>
    <w:rsid w:val="00CA592F"/>
    <w:rsid w:val="00CE30CF"/>
    <w:rsid w:val="00CF3FEB"/>
    <w:rsid w:val="00D35DFB"/>
    <w:rsid w:val="00D43310"/>
    <w:rsid w:val="00D632B5"/>
    <w:rsid w:val="00D66226"/>
    <w:rsid w:val="00D75EFE"/>
    <w:rsid w:val="00DA330B"/>
    <w:rsid w:val="00DB13D9"/>
    <w:rsid w:val="00DB26A7"/>
    <w:rsid w:val="00DC292B"/>
    <w:rsid w:val="00DD3B60"/>
    <w:rsid w:val="00DE5A01"/>
    <w:rsid w:val="00E16615"/>
    <w:rsid w:val="00E22D92"/>
    <w:rsid w:val="00E27118"/>
    <w:rsid w:val="00E5567F"/>
    <w:rsid w:val="00E71436"/>
    <w:rsid w:val="00E76CAD"/>
    <w:rsid w:val="00E94B5F"/>
    <w:rsid w:val="00E95F75"/>
    <w:rsid w:val="00EC1B4B"/>
    <w:rsid w:val="00F21D0B"/>
    <w:rsid w:val="00F225AA"/>
    <w:rsid w:val="00F23AB5"/>
    <w:rsid w:val="00F270F5"/>
    <w:rsid w:val="00F736C9"/>
    <w:rsid w:val="00F83D31"/>
    <w:rsid w:val="00F95ECE"/>
    <w:rsid w:val="00FB105D"/>
    <w:rsid w:val="00FC5613"/>
    <w:rsid w:val="00FE2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646484C"/>
  <w15:chartTrackingRefBased/>
  <w15:docId w15:val="{BF5F4D07-4A7C-4F45-99BD-CA641A8E5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DD3B60"/>
    <w:rPr>
      <w:color w:val="93C842" w:themeColor="hyperlink"/>
      <w:u w:val="single"/>
    </w:rPr>
  </w:style>
  <w:style w:type="character" w:styleId="UnresolvedMention">
    <w:name w:val="Unresolved Mention"/>
    <w:basedOn w:val="DefaultParagraphFont"/>
    <w:uiPriority w:val="99"/>
    <w:semiHidden/>
    <w:unhideWhenUsed/>
    <w:rsid w:val="00DD3B60"/>
    <w:rPr>
      <w:color w:val="605E5C"/>
      <w:shd w:val="clear" w:color="auto" w:fill="E1DFDD"/>
    </w:rPr>
  </w:style>
  <w:style w:type="paragraph" w:styleId="ListParagraph">
    <w:name w:val="List Paragraph"/>
    <w:basedOn w:val="Normal"/>
    <w:uiPriority w:val="34"/>
    <w:unhideWhenUsed/>
    <w:qFormat/>
    <w:rsid w:val="00377951"/>
    <w:pPr>
      <w:ind w:left="720"/>
      <w:contextualSpacing/>
    </w:pPr>
  </w:style>
  <w:style w:type="table" w:styleId="TableGrid">
    <w:name w:val="Table Grid"/>
    <w:basedOn w:val="TableNormal"/>
    <w:uiPriority w:val="39"/>
    <w:rsid w:val="00BD2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creativecommons.org/licenses/by-sa/3.0/" TargetMode="External"/><Relationship Id="rId39" Type="http://schemas.openxmlformats.org/officeDocument/2006/relationships/footer" Target="footer2.xml"/><Relationship Id="rId21" Type="http://schemas.openxmlformats.org/officeDocument/2006/relationships/hyperlink" Target="https://en.wikipedia.org/wiki/CNPS_Inventory_of_Rare_and_Endangered_Plants_of_California" TargetMode="External"/><Relationship Id="rId34" Type="http://schemas.openxmlformats.org/officeDocument/2006/relationships/hyperlink" Target="https://torange.biz/large-bouquet-sunflowers-3270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lickr.com/photos/joebehr/4702389553/" TargetMode="External"/><Relationship Id="rId20" Type="http://schemas.openxmlformats.org/officeDocument/2006/relationships/image" Target="media/image9.jpe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s://www.flickr.com/photos/swallowtailgardenseeds/17261235743"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creativecommons.org/licenses/by-sa/3.0/" TargetMode="External"/><Relationship Id="rId28" Type="http://schemas.openxmlformats.org/officeDocument/2006/relationships/hyperlink" Target="https://commons.wikimedia.org/wiki/File:Antirrhinum_aka_Snap_dragon_at_lalbagh_7118.JPG" TargetMode="External"/><Relationship Id="rId36" Type="http://schemas.openxmlformats.org/officeDocument/2006/relationships/hyperlink" Target="http://pngimg.com/download/21652" TargetMode="External"/><Relationship Id="rId10" Type="http://schemas.openxmlformats.org/officeDocument/2006/relationships/image" Target="media/image2.jfif"/><Relationship Id="rId19" Type="http://schemas.openxmlformats.org/officeDocument/2006/relationships/image" Target="media/image8.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www.pexels.com/photo/houses-in-farm-against-cloudy-sky-248880/" TargetMode="External"/><Relationship Id="rId14" Type="http://schemas.openxmlformats.org/officeDocument/2006/relationships/hyperlink" Target="http://www.flickr.com/photos/druclimb/3026032815/" TargetMode="External"/><Relationship Id="rId22" Type="http://schemas.openxmlformats.org/officeDocument/2006/relationships/hyperlink" Target="https://en.wikipedia.org/wiki/CNPS_Inventory_of_Rare_and_Endangered_Plants_of_California" TargetMode="External"/><Relationship Id="rId27" Type="http://schemas.openxmlformats.org/officeDocument/2006/relationships/image" Target="media/image11.jpeg"/><Relationship Id="rId30" Type="http://schemas.openxmlformats.org/officeDocument/2006/relationships/hyperlink" Target="http://www.flickr.com/photos/78428166@N00/7192072160/" TargetMode="External"/><Relationship Id="rId35" Type="http://schemas.openxmlformats.org/officeDocument/2006/relationships/image" Target="media/image15.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en.wikipedia.org/wiki/Dominique_chicken" TargetMode="External"/><Relationship Id="rId17" Type="http://schemas.openxmlformats.org/officeDocument/2006/relationships/image" Target="media/image6.jpeg"/><Relationship Id="rId25" Type="http://schemas.openxmlformats.org/officeDocument/2006/relationships/hyperlink" Target="https://en.wikipedia.org/wiki/CNPS_Inventory_of_Rare_and_Endangered_Plants_of_California" TargetMode="External"/><Relationship Id="rId33" Type="http://schemas.openxmlformats.org/officeDocument/2006/relationships/image" Target="media/image14.jpe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e%20Costa\AppData\Roaming\Microsoft\Templates\Business%20report%20(Professional%20design).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36817-9EA7-4BA9-B69E-9310AD534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(Professional design)</Template>
  <TotalTime>15</TotalTime>
  <Pages>12</Pages>
  <Words>1727</Words>
  <Characters>9849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Costa</dc:creator>
  <cp:keywords/>
  <dc:description/>
  <cp:lastModifiedBy>Angee Costa</cp:lastModifiedBy>
  <cp:revision>5</cp:revision>
  <cp:lastPrinted>2021-01-07T01:06:00Z</cp:lastPrinted>
  <dcterms:created xsi:type="dcterms:W3CDTF">2021-01-24T00:31:00Z</dcterms:created>
  <dcterms:modified xsi:type="dcterms:W3CDTF">2021-04-27T13:17:00Z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534924241</vt:i4>
  </property>
</Properties>
</file>